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5ECDED3A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259D886" w14:textId="29351663" w:rsidR="003D1B71" w:rsidRDefault="00CB6F3B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A892D4" wp14:editId="777DDD08">
                  <wp:simplePos x="0" y="0"/>
                  <wp:positionH relativeFrom="column">
                    <wp:posOffset>32008</wp:posOffset>
                  </wp:positionH>
                  <wp:positionV relativeFrom="paragraph">
                    <wp:posOffset>1167713</wp:posOffset>
                  </wp:positionV>
                  <wp:extent cx="1933575" cy="1075690"/>
                  <wp:effectExtent l="0" t="0" r="9525" b="0"/>
                  <wp:wrapSquare wrapText="bothSides"/>
                  <wp:docPr id="3" name="Picture 3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hap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BD45570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BE82FB0" w14:textId="3FF54970" w:rsidR="003D1B71" w:rsidRPr="00300751" w:rsidRDefault="0018208E" w:rsidP="00007E15">
            <w:pPr>
              <w:pStyle w:val="Title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What is the Bible?</w:t>
            </w:r>
          </w:p>
          <w:p w14:paraId="3BDE6B7A" w14:textId="55337CAF" w:rsidR="00007E15" w:rsidRPr="00300751" w:rsidRDefault="00007E15" w:rsidP="00300751">
            <w:pPr>
              <w:jc w:val="center"/>
              <w:rPr>
                <w:b/>
                <w:bCs/>
                <w:color w:val="333333" w:themeColor="accent4" w:themeShade="80"/>
                <w:sz w:val="28"/>
                <w:szCs w:val="28"/>
              </w:rPr>
            </w:pPr>
            <w:r w:rsidRPr="00007E15">
              <w:rPr>
                <w:b/>
                <w:bCs/>
                <w:color w:val="333333" w:themeColor="accent4" w:themeShade="80"/>
                <w:sz w:val="28"/>
                <w:szCs w:val="28"/>
              </w:rPr>
              <w:t>Pastor Jason McCray</w:t>
            </w:r>
          </w:p>
        </w:tc>
      </w:tr>
      <w:tr w:rsidR="003D1B71" w14:paraId="3E72BDA6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D12B5F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1DBB42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149AF378" w14:textId="2647F3A6" w:rsidR="003D1B71" w:rsidRDefault="0018208E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Physical Perspective</w:t>
            </w:r>
          </w:p>
          <w:p w14:paraId="315AE413" w14:textId="41AD3EFE" w:rsidR="0018208E" w:rsidRPr="0018208E" w:rsidRDefault="0018208E" w:rsidP="0018208E">
            <w:r>
              <w:t>It is a collection of 66 books, written over a 1500 year period, written in 3 languages (Hebrew, Greek, Aramaic), on 3 continents (Asia, Europe, Africa), by over 40 human authors.</w:t>
            </w:r>
          </w:p>
          <w:p w14:paraId="0534B922" w14:textId="55225879" w:rsidR="003D1B71" w:rsidRDefault="0018208E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Spiritual Perspective</w:t>
            </w:r>
          </w:p>
          <w:p w14:paraId="12373B1B" w14:textId="3C1BD007" w:rsidR="0018208E" w:rsidRPr="0018208E" w:rsidRDefault="0018208E" w:rsidP="0018208E">
            <w:r>
              <w:t>God used human agents to produce a reliable account of how a holy God is able to redeem sinful man for His glory.</w:t>
            </w:r>
            <w:r w:rsidR="00A2477A">
              <w:t xml:space="preserve"> </w:t>
            </w:r>
            <w:r>
              <w:t>The Bible is the inspired, inerrant, infallible and authoritative book from God.</w:t>
            </w:r>
          </w:p>
          <w:p w14:paraId="1F523018" w14:textId="691E80FC" w:rsidR="003D1B71" w:rsidRDefault="0018208E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Inspired</w:t>
            </w:r>
          </w:p>
          <w:p w14:paraId="5247440C" w14:textId="3F61D24D" w:rsidR="00C53419" w:rsidRPr="00C53419" w:rsidRDefault="00C53419" w:rsidP="00C53419">
            <w:r>
              <w:t xml:space="preserve">The Bible is given by God to mankind through the Holy Spirit (2 Tim. 3:16; 2 Pet. 1:21). Proof: Consider how a book written over a 1500 year period by over 40 authors in 3 languages on 3 continents </w:t>
            </w:r>
            <w:r w:rsidR="00A2477A">
              <w:t>is a unified book without contradiction. It had to have one editor (God) and one supervisor (the Holy Spirit).</w:t>
            </w:r>
          </w:p>
          <w:p w14:paraId="732DDA14" w14:textId="78936D25" w:rsidR="003D1B71" w:rsidRDefault="0018208E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Inerrant</w:t>
            </w:r>
          </w:p>
          <w:p w14:paraId="4ACF2A90" w14:textId="2B41D4D4" w:rsidR="00C53419" w:rsidRPr="00C53419" w:rsidRDefault="00C53419" w:rsidP="00C53419">
            <w:r>
              <w:t>The Bible is without error in its claims about God, Jesus, this life and the life to come (Psalm 19:7; 119:160; John 17:17). Proof: Consider archeology and history, all proving the reliability of the Bible.</w:t>
            </w:r>
          </w:p>
          <w:p w14:paraId="5FCEC88F" w14:textId="7C33393B" w:rsidR="0018208E" w:rsidRDefault="0018208E" w:rsidP="0018208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Infallible</w:t>
            </w:r>
          </w:p>
          <w:p w14:paraId="5427946D" w14:textId="5FBA7FA8" w:rsidR="00C53419" w:rsidRPr="00C53419" w:rsidRDefault="00C53419" w:rsidP="00C53419">
            <w:r>
              <w:t>The Bible will accomplish everything it says will happen (Isaiah 55:11; Matt. 5:18; John 10:35b). Proof: Consider all the prophecies made and fulfilled literally and perfectly.</w:t>
            </w:r>
          </w:p>
          <w:p w14:paraId="1AF10CB7" w14:textId="28F329DC" w:rsidR="0018208E" w:rsidRPr="00E572D6" w:rsidRDefault="0018208E" w:rsidP="0018208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Authoritative</w:t>
            </w:r>
          </w:p>
          <w:p w14:paraId="77A7A3C2" w14:textId="12086FF1" w:rsidR="00007E15" w:rsidRDefault="00C53419" w:rsidP="00AC6C7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The Bible is the final authority for all of life’s questions and issues (Hebrews 4:12; Psalm 19:7-13). Proof: Consider the thousands of testimonies and lives transformed by the Bible.</w:t>
            </w:r>
          </w:p>
          <w:p w14:paraId="6F564738" w14:textId="600E06C5" w:rsidR="00A2477A" w:rsidRDefault="00A2477A" w:rsidP="00A2477A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What is the Bible good for?</w:t>
            </w:r>
          </w:p>
          <w:p w14:paraId="1526A7B5" w14:textId="6766AF8D" w:rsidR="00A2477A" w:rsidRDefault="00A2477A" w:rsidP="00A2477A">
            <w:r>
              <w:t>It can give you faith (Romans 10:17).</w:t>
            </w:r>
          </w:p>
          <w:p w14:paraId="696999AC" w14:textId="22488D16" w:rsidR="00A2477A" w:rsidRDefault="00A2477A" w:rsidP="00A2477A">
            <w:r>
              <w:t>It can save your soul (James 1:21).</w:t>
            </w:r>
          </w:p>
          <w:p w14:paraId="7925287D" w14:textId="1209EFFE" w:rsidR="00A2477A" w:rsidRDefault="00A2477A" w:rsidP="00A2477A">
            <w:r>
              <w:t>It can equip you for all things (2 Timothy 3:17).</w:t>
            </w:r>
          </w:p>
          <w:p w14:paraId="41142F98" w14:textId="5459461B" w:rsidR="0018208E" w:rsidRPr="00A2477A" w:rsidRDefault="00A2477A" w:rsidP="00AC6C7E">
            <w:r>
              <w:t>It can lead you to the blessings of God (James 1:25).</w:t>
            </w:r>
          </w:p>
        </w:tc>
      </w:tr>
      <w:tr w:rsidR="003D1B71" w14:paraId="4E1B1EFD" w14:textId="77777777" w:rsidTr="003D1B71">
        <w:trPr>
          <w:trHeight w:val="1164"/>
        </w:trPr>
        <w:tc>
          <w:tcPr>
            <w:tcW w:w="720" w:type="dxa"/>
          </w:tcPr>
          <w:p w14:paraId="52E26491" w14:textId="14B52C48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1D98E84" w14:textId="77777777" w:rsidR="003D1B71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05EA643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54617BDE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4F7F33A9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4B201C1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01EB8C8E" w14:textId="77777777" w:rsidR="00300751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  <w:p w14:paraId="5238F1A8" w14:textId="3BFA0701" w:rsidR="00300751" w:rsidRPr="0056708E" w:rsidRDefault="0030075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D9B91D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437072E" w14:textId="77777777" w:rsidR="003D1B71" w:rsidRPr="00590471" w:rsidRDefault="003D1B71" w:rsidP="00222466"/>
        </w:tc>
      </w:tr>
      <w:tr w:rsidR="003D1B71" w14:paraId="7733FBAB" w14:textId="77777777" w:rsidTr="003D1B71">
        <w:trPr>
          <w:trHeight w:val="543"/>
        </w:trPr>
        <w:tc>
          <w:tcPr>
            <w:tcW w:w="720" w:type="dxa"/>
          </w:tcPr>
          <w:p w14:paraId="0180C15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38673AF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4E18EE" wp14:editId="561F2E36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12F2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810E030" w14:textId="677B6DA9" w:rsidR="003D1B71" w:rsidRPr="00380FD1" w:rsidRDefault="00007E15" w:rsidP="00380FD1">
            <w:pPr>
              <w:pStyle w:val="Information"/>
            </w:pPr>
            <w:r>
              <w:t>16155 Waggoner Rd</w:t>
            </w:r>
          </w:p>
          <w:p w14:paraId="5A7547AF" w14:textId="6D25114F" w:rsidR="003D1B71" w:rsidRPr="00380FD1" w:rsidRDefault="00007E15" w:rsidP="00380FD1">
            <w:pPr>
              <w:pStyle w:val="Information"/>
            </w:pPr>
            <w:r>
              <w:t>Warsaw, MO 65355</w:t>
            </w:r>
          </w:p>
        </w:tc>
        <w:tc>
          <w:tcPr>
            <w:tcW w:w="423" w:type="dxa"/>
            <w:vMerge/>
          </w:tcPr>
          <w:p w14:paraId="604BF1E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8BB88E" w14:textId="77777777" w:rsidR="003D1B71" w:rsidRDefault="003D1B71" w:rsidP="005801E5">
            <w:pPr>
              <w:pStyle w:val="Heading1"/>
            </w:pPr>
          </w:p>
        </w:tc>
      </w:tr>
      <w:tr w:rsidR="003D1B71" w14:paraId="14BD81DA" w14:textId="77777777" w:rsidTr="003D1B71">
        <w:trPr>
          <w:trHeight w:val="183"/>
        </w:trPr>
        <w:tc>
          <w:tcPr>
            <w:tcW w:w="720" w:type="dxa"/>
          </w:tcPr>
          <w:p w14:paraId="204AD86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25C452C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8D6A8D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E1708E8" w14:textId="77777777" w:rsidR="003D1B71" w:rsidRDefault="003D1B71" w:rsidP="005801E5">
            <w:pPr>
              <w:pStyle w:val="Heading1"/>
            </w:pPr>
          </w:p>
        </w:tc>
      </w:tr>
      <w:tr w:rsidR="003D1B71" w14:paraId="29CA8878" w14:textId="77777777" w:rsidTr="003D1B71">
        <w:trPr>
          <w:trHeight w:val="624"/>
        </w:trPr>
        <w:tc>
          <w:tcPr>
            <w:tcW w:w="720" w:type="dxa"/>
          </w:tcPr>
          <w:p w14:paraId="452B4C4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91B2A7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3CBFF6" wp14:editId="069CFAE4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4D27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23836A7" w14:textId="11E6C876" w:rsidR="003D1B71" w:rsidRPr="00380FD1" w:rsidRDefault="00007E15" w:rsidP="00380FD1">
            <w:pPr>
              <w:pStyle w:val="Information"/>
            </w:pPr>
            <w:r>
              <w:t>660-723-3719</w:t>
            </w:r>
          </w:p>
        </w:tc>
        <w:tc>
          <w:tcPr>
            <w:tcW w:w="423" w:type="dxa"/>
            <w:vMerge/>
          </w:tcPr>
          <w:p w14:paraId="119552F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89CFE0A" w14:textId="77777777" w:rsidR="003D1B71" w:rsidRDefault="003D1B71" w:rsidP="005801E5">
            <w:pPr>
              <w:pStyle w:val="Heading1"/>
            </w:pPr>
          </w:p>
        </w:tc>
      </w:tr>
      <w:tr w:rsidR="003D1B71" w14:paraId="25AA37C0" w14:textId="77777777" w:rsidTr="003D1B71">
        <w:trPr>
          <w:trHeight w:val="183"/>
        </w:trPr>
        <w:tc>
          <w:tcPr>
            <w:tcW w:w="720" w:type="dxa"/>
          </w:tcPr>
          <w:p w14:paraId="59E23E5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77E1B7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BEFB2B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5A7E933" w14:textId="77777777" w:rsidR="003D1B71" w:rsidRDefault="003D1B71" w:rsidP="005801E5">
            <w:pPr>
              <w:pStyle w:val="Heading1"/>
            </w:pPr>
          </w:p>
        </w:tc>
      </w:tr>
      <w:tr w:rsidR="003D1B71" w14:paraId="240F0671" w14:textId="77777777" w:rsidTr="003D1B71">
        <w:trPr>
          <w:trHeight w:val="633"/>
        </w:trPr>
        <w:tc>
          <w:tcPr>
            <w:tcW w:w="720" w:type="dxa"/>
          </w:tcPr>
          <w:p w14:paraId="0E297BA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7939F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1AAFC" wp14:editId="0B195B32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7706E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DB09398" w14:textId="0FA6C5ED" w:rsidR="003D1B71" w:rsidRPr="00007E15" w:rsidRDefault="00007E15" w:rsidP="00380FD1">
            <w:pPr>
              <w:pStyle w:val="Information"/>
              <w:rPr>
                <w:sz w:val="18"/>
                <w:szCs w:val="18"/>
              </w:rPr>
            </w:pPr>
            <w:r w:rsidRPr="00007E15">
              <w:rPr>
                <w:sz w:val="18"/>
                <w:szCs w:val="18"/>
              </w:rPr>
              <w:t>pastorjmccray@gmail.com</w:t>
            </w:r>
          </w:p>
        </w:tc>
        <w:tc>
          <w:tcPr>
            <w:tcW w:w="423" w:type="dxa"/>
            <w:vMerge/>
          </w:tcPr>
          <w:p w14:paraId="4A1AD4C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262D196" w14:textId="77777777" w:rsidR="003D1B71" w:rsidRDefault="003D1B71" w:rsidP="005801E5">
            <w:pPr>
              <w:pStyle w:val="Heading1"/>
            </w:pPr>
          </w:p>
        </w:tc>
      </w:tr>
      <w:tr w:rsidR="003D1B71" w14:paraId="77537243" w14:textId="77777777" w:rsidTr="003D1B71">
        <w:trPr>
          <w:trHeight w:val="174"/>
        </w:trPr>
        <w:tc>
          <w:tcPr>
            <w:tcW w:w="720" w:type="dxa"/>
          </w:tcPr>
          <w:p w14:paraId="6F76D133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C44928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DB7235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D3543C" w14:textId="77777777" w:rsidR="003D1B71" w:rsidRDefault="003D1B71" w:rsidP="005801E5">
            <w:pPr>
              <w:pStyle w:val="Heading1"/>
            </w:pPr>
          </w:p>
        </w:tc>
      </w:tr>
      <w:tr w:rsidR="003D1B71" w14:paraId="3F9519CF" w14:textId="77777777" w:rsidTr="003D1B71">
        <w:trPr>
          <w:trHeight w:val="633"/>
        </w:trPr>
        <w:tc>
          <w:tcPr>
            <w:tcW w:w="720" w:type="dxa"/>
          </w:tcPr>
          <w:p w14:paraId="575366D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59CC1D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CC31E0" wp14:editId="42A25EBA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2EED8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9C4FB05" w14:textId="6ED44C0B" w:rsidR="003D1B71" w:rsidRPr="00380FD1" w:rsidRDefault="00007E15" w:rsidP="00380FD1">
            <w:pPr>
              <w:pStyle w:val="Information"/>
            </w:pPr>
            <w:r>
              <w:t>Warsawbiblechurch.org</w:t>
            </w:r>
          </w:p>
        </w:tc>
        <w:tc>
          <w:tcPr>
            <w:tcW w:w="423" w:type="dxa"/>
            <w:vMerge/>
          </w:tcPr>
          <w:p w14:paraId="74DEC535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1406CA7" w14:textId="77777777" w:rsidR="003D1B71" w:rsidRDefault="003D1B71" w:rsidP="005801E5">
            <w:pPr>
              <w:pStyle w:val="Heading1"/>
            </w:pPr>
          </w:p>
        </w:tc>
      </w:tr>
      <w:tr w:rsidR="003D1B71" w14:paraId="6F5168B9" w14:textId="77777777" w:rsidTr="003D1B71">
        <w:trPr>
          <w:trHeight w:val="2448"/>
        </w:trPr>
        <w:tc>
          <w:tcPr>
            <w:tcW w:w="720" w:type="dxa"/>
          </w:tcPr>
          <w:p w14:paraId="560BFD8E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50B04E2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2C712D7" w14:textId="77777777" w:rsidR="003D1B71" w:rsidRDefault="003D1B71" w:rsidP="00222466"/>
        </w:tc>
        <w:tc>
          <w:tcPr>
            <w:tcW w:w="6607" w:type="dxa"/>
            <w:vMerge/>
          </w:tcPr>
          <w:p w14:paraId="1A2A998D" w14:textId="77777777" w:rsidR="003D1B71" w:rsidRDefault="003D1B71" w:rsidP="00222466"/>
        </w:tc>
      </w:tr>
    </w:tbl>
    <w:p w14:paraId="212B6B62" w14:textId="77777777" w:rsidR="007F5B63" w:rsidRPr="00CE1E3D" w:rsidRDefault="007F5B63" w:rsidP="006D79A8">
      <w:pPr>
        <w:pStyle w:val="BodyText"/>
      </w:pPr>
    </w:p>
    <w:sectPr w:rsidR="007F5B63" w:rsidRPr="00CE1E3D" w:rsidSect="00300751">
      <w:headerReference w:type="default" r:id="rId19"/>
      <w:type w:val="continuous"/>
      <w:pgSz w:w="12240" w:h="15840" w:code="1"/>
      <w:pgMar w:top="720" w:right="720" w:bottom="720" w:left="720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40A77" w14:textId="77777777" w:rsidR="00463A86" w:rsidRDefault="00463A86" w:rsidP="00590471">
      <w:r>
        <w:separator/>
      </w:r>
    </w:p>
  </w:endnote>
  <w:endnote w:type="continuationSeparator" w:id="0">
    <w:p w14:paraId="53B31886" w14:textId="77777777" w:rsidR="00463A86" w:rsidRDefault="00463A8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AABD3" w14:textId="77777777" w:rsidR="00463A86" w:rsidRDefault="00463A86" w:rsidP="00590471">
      <w:r>
        <w:separator/>
      </w:r>
    </w:p>
  </w:footnote>
  <w:footnote w:type="continuationSeparator" w:id="0">
    <w:p w14:paraId="19371FA2" w14:textId="77777777" w:rsidR="00463A86" w:rsidRDefault="00463A8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1FBE4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36D573B" wp14:editId="34B8301A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3A4105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4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E15"/>
    <w:rsid w:val="00007E15"/>
    <w:rsid w:val="00060042"/>
    <w:rsid w:val="0008685D"/>
    <w:rsid w:val="00090860"/>
    <w:rsid w:val="000C4D9B"/>
    <w:rsid w:val="00112FD7"/>
    <w:rsid w:val="00150ABD"/>
    <w:rsid w:val="0018208E"/>
    <w:rsid w:val="001946FC"/>
    <w:rsid w:val="00222466"/>
    <w:rsid w:val="0024753C"/>
    <w:rsid w:val="00276026"/>
    <w:rsid w:val="002B4549"/>
    <w:rsid w:val="002E42F7"/>
    <w:rsid w:val="00300751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57037"/>
    <w:rsid w:val="004615B2"/>
    <w:rsid w:val="00463A86"/>
    <w:rsid w:val="004E158A"/>
    <w:rsid w:val="00565C77"/>
    <w:rsid w:val="0056708E"/>
    <w:rsid w:val="005801E5"/>
    <w:rsid w:val="00590471"/>
    <w:rsid w:val="005D01FA"/>
    <w:rsid w:val="005D10A6"/>
    <w:rsid w:val="005D66CA"/>
    <w:rsid w:val="005E1C13"/>
    <w:rsid w:val="00653E17"/>
    <w:rsid w:val="006A08E8"/>
    <w:rsid w:val="006D79A8"/>
    <w:rsid w:val="0072353B"/>
    <w:rsid w:val="007575B6"/>
    <w:rsid w:val="00792F5C"/>
    <w:rsid w:val="007B3C81"/>
    <w:rsid w:val="007D67CA"/>
    <w:rsid w:val="007E668F"/>
    <w:rsid w:val="007F5B63"/>
    <w:rsid w:val="00803A0A"/>
    <w:rsid w:val="00813303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477A"/>
    <w:rsid w:val="00A31464"/>
    <w:rsid w:val="00A31B16"/>
    <w:rsid w:val="00A33613"/>
    <w:rsid w:val="00A47A8D"/>
    <w:rsid w:val="00A66D5A"/>
    <w:rsid w:val="00A94A4A"/>
    <w:rsid w:val="00AC6C7E"/>
    <w:rsid w:val="00B4158A"/>
    <w:rsid w:val="00B6466C"/>
    <w:rsid w:val="00BB1B5D"/>
    <w:rsid w:val="00BC22C7"/>
    <w:rsid w:val="00BC63F4"/>
    <w:rsid w:val="00BD195A"/>
    <w:rsid w:val="00C07240"/>
    <w:rsid w:val="00C14078"/>
    <w:rsid w:val="00C53419"/>
    <w:rsid w:val="00CB6F3B"/>
    <w:rsid w:val="00CE1E3D"/>
    <w:rsid w:val="00D053FA"/>
    <w:rsid w:val="00DC2BF3"/>
    <w:rsid w:val="00DC3F0A"/>
    <w:rsid w:val="00E26AED"/>
    <w:rsid w:val="00E73AB8"/>
    <w:rsid w:val="00E90A60"/>
    <w:rsid w:val="00ED47F7"/>
    <w:rsid w:val="00EE7E09"/>
    <w:rsid w:val="00F0223C"/>
    <w:rsid w:val="00F02FFB"/>
    <w:rsid w:val="00F3235D"/>
    <w:rsid w:val="00F32393"/>
    <w:rsid w:val="00F878BD"/>
    <w:rsid w:val="00FB40D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5FB4F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US%7b8081938F-BADA-43C6-B54A-5C249C9CDA3A%7d\%7bF6605356-18E3-4F3F-97D7-E5229153333D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{F6605356-18E3-4F3F-97D7-E5229153333D}tf78128832_win32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2021-07-14T20:45:00Z</dcterms:created>
  <dcterms:modified xsi:type="dcterms:W3CDTF">2021-10-02T18:31:00Z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