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ECDED3A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259D886" w14:textId="5A744D38" w:rsidR="003D1B71" w:rsidRDefault="00143F37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C34E69" wp14:editId="2C897EB1">
                  <wp:simplePos x="0" y="0"/>
                  <wp:positionH relativeFrom="column">
                    <wp:posOffset>7294</wp:posOffset>
                  </wp:positionH>
                  <wp:positionV relativeFrom="paragraph">
                    <wp:posOffset>1161535</wp:posOffset>
                  </wp:positionV>
                  <wp:extent cx="1933575" cy="1075690"/>
                  <wp:effectExtent l="0" t="0" r="9525" b="0"/>
                  <wp:wrapSquare wrapText="bothSides"/>
                  <wp:docPr id="3" name="Picture 3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BD45570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BE82FB0" w14:textId="15ED9DCC" w:rsidR="003D1B71" w:rsidRPr="00300751" w:rsidRDefault="00007E15" w:rsidP="00007E15">
            <w:pPr>
              <w:pStyle w:val="Title"/>
              <w:jc w:val="center"/>
              <w:rPr>
                <w:sz w:val="40"/>
                <w:szCs w:val="40"/>
              </w:rPr>
            </w:pPr>
            <w:r w:rsidRPr="00300751">
              <w:rPr>
                <w:sz w:val="40"/>
                <w:szCs w:val="40"/>
              </w:rPr>
              <w:t>How To</w:t>
            </w:r>
            <w:r w:rsidR="00300751" w:rsidRPr="00300751">
              <w:rPr>
                <w:sz w:val="40"/>
                <w:szCs w:val="40"/>
              </w:rPr>
              <w:t xml:space="preserve"> </w:t>
            </w:r>
            <w:r w:rsidR="00AE2BC4">
              <w:rPr>
                <w:sz w:val="40"/>
                <w:szCs w:val="40"/>
              </w:rPr>
              <w:t>Memorize the Bible</w:t>
            </w:r>
          </w:p>
          <w:p w14:paraId="3BDE6B7A" w14:textId="55337CAF" w:rsidR="00007E15" w:rsidRPr="00300751" w:rsidRDefault="00007E15" w:rsidP="00300751">
            <w:pPr>
              <w:jc w:val="center"/>
              <w:rPr>
                <w:b/>
                <w:bCs/>
                <w:color w:val="333333" w:themeColor="accent4" w:themeShade="80"/>
                <w:sz w:val="28"/>
                <w:szCs w:val="28"/>
              </w:rPr>
            </w:pPr>
            <w:r w:rsidRPr="00007E15">
              <w:rPr>
                <w:b/>
                <w:bCs/>
                <w:color w:val="333333" w:themeColor="accent4" w:themeShade="80"/>
                <w:sz w:val="28"/>
                <w:szCs w:val="28"/>
              </w:rPr>
              <w:t>Pastor Jason McCray</w:t>
            </w:r>
          </w:p>
        </w:tc>
      </w:tr>
      <w:tr w:rsidR="003D1B71" w14:paraId="3E72BDA6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D12B5F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1DBB42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149AF378" w14:textId="3A6F8AE1" w:rsidR="003D1B71" w:rsidRDefault="001D5560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Why should we memorize the Bible?</w:t>
            </w:r>
          </w:p>
          <w:p w14:paraId="642FA56A" w14:textId="6EEC17A3" w:rsidR="001D5560" w:rsidRPr="001D5560" w:rsidRDefault="001D5560" w:rsidP="001D5560">
            <w:r>
              <w:t>The greatest motivation you can have for memorizing the Bible is so that you will sin…less and less against the One who saved you (Psalm 119:11).</w:t>
            </w:r>
          </w:p>
          <w:p w14:paraId="0534B922" w14:textId="7B823F90" w:rsidR="003D1B71" w:rsidRDefault="001D5560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Practical steps for memorizing the Bible.</w:t>
            </w:r>
          </w:p>
          <w:p w14:paraId="4ECD672E" w14:textId="5D675533" w:rsidR="001D5560" w:rsidRDefault="001D5560" w:rsidP="001D5560">
            <w:r>
              <w:t>1. Pray – asking the Author of this incredible book to help you remember what you are committing to memory.</w:t>
            </w:r>
          </w:p>
          <w:p w14:paraId="603C691B" w14:textId="24EC7BE7" w:rsidR="001D5560" w:rsidRDefault="001D5560" w:rsidP="001D5560">
            <w:r>
              <w:t>2. Start with shorter verses.</w:t>
            </w:r>
          </w:p>
          <w:p w14:paraId="1F5A03D8" w14:textId="1C54D5FE" w:rsidR="001D5560" w:rsidRDefault="001D5560" w:rsidP="001D5560">
            <w:r>
              <w:t>3. Choose verses with content relating to what you want to do better or to do less.</w:t>
            </w:r>
          </w:p>
          <w:p w14:paraId="7DA228DE" w14:textId="32A1C8D7" w:rsidR="001D5560" w:rsidRDefault="001D5560" w:rsidP="001D5560">
            <w:r>
              <w:t>4. Use an App like ‘</w:t>
            </w:r>
            <w:r w:rsidR="00BE6E0A">
              <w:t xml:space="preserve">Bible Head </w:t>
            </w:r>
            <w:r>
              <w:t>1:1’ or ‘Memorize Scripture’.</w:t>
            </w:r>
          </w:p>
          <w:p w14:paraId="3AA54D8E" w14:textId="13DD58F2" w:rsidR="001D5560" w:rsidRDefault="001D5560" w:rsidP="001D5560">
            <w:r>
              <w:t>5. Use 3x5 cards and keep handy for review.</w:t>
            </w:r>
          </w:p>
          <w:p w14:paraId="2DAA05B8" w14:textId="44A510E1" w:rsidR="001D5560" w:rsidRDefault="001D5560" w:rsidP="001D5560">
            <w:r>
              <w:t>6. Recite the verses aloud.</w:t>
            </w:r>
          </w:p>
          <w:p w14:paraId="0B856447" w14:textId="4D27B452" w:rsidR="001D5560" w:rsidRDefault="001D5560" w:rsidP="001D5560">
            <w:r>
              <w:t>7. Understand what the verse means.</w:t>
            </w:r>
          </w:p>
          <w:p w14:paraId="073D7CC4" w14:textId="42573A39" w:rsidR="001D5560" w:rsidRDefault="001D5560" w:rsidP="001D5560">
            <w:r>
              <w:t>8. Connect with an accountability partner to memorize with.</w:t>
            </w:r>
          </w:p>
          <w:p w14:paraId="27617F3D" w14:textId="129B6195" w:rsidR="001D5560" w:rsidRPr="001D5560" w:rsidRDefault="001D5560" w:rsidP="001D5560">
            <w:r>
              <w:t>9. Review…review…review.</w:t>
            </w:r>
          </w:p>
          <w:p w14:paraId="1F523018" w14:textId="02408430" w:rsidR="003D1B71" w:rsidRDefault="001D5560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Suggested verses to memorize.</w:t>
            </w:r>
          </w:p>
          <w:p w14:paraId="001BE1E9" w14:textId="7FB97EB1" w:rsidR="001D5560" w:rsidRDefault="001D5560" w:rsidP="001D5560">
            <w:r w:rsidRPr="00561DDF">
              <w:rPr>
                <w:b/>
                <w:bCs/>
              </w:rPr>
              <w:t>The Romans Road to salvation</w:t>
            </w:r>
            <w:r>
              <w:t xml:space="preserve"> (Romans 3:10, 23: 5:8, 12; 6:23; 10:9-13). This is great for being able to share the gospel when you don’t the Bible in your hands.</w:t>
            </w:r>
          </w:p>
          <w:p w14:paraId="0A3E4431" w14:textId="03A2C14B" w:rsidR="001D5560" w:rsidRDefault="001D5560" w:rsidP="001D5560"/>
          <w:p w14:paraId="15DDFDEA" w14:textId="351C451A" w:rsidR="00BE6E0A" w:rsidRPr="00561DDF" w:rsidRDefault="00BE6E0A" w:rsidP="001D5560">
            <w:pPr>
              <w:rPr>
                <w:b/>
                <w:bCs/>
              </w:rPr>
            </w:pPr>
            <w:r w:rsidRPr="00561DDF">
              <w:rPr>
                <w:b/>
                <w:bCs/>
              </w:rPr>
              <w:t>Verses about the Spiritual Disciplines…</w:t>
            </w:r>
          </w:p>
          <w:p w14:paraId="1893C2E0" w14:textId="6D7BC1D7" w:rsidR="00BE6E0A" w:rsidRDefault="00BE6E0A" w:rsidP="001D5560">
            <w:r>
              <w:t xml:space="preserve">     1. The Word of God (2 Timothy 3:16-17; </w:t>
            </w:r>
            <w:r w:rsidR="00561DDF">
              <w:t>Joshua 1:8)</w:t>
            </w:r>
          </w:p>
          <w:p w14:paraId="3FC850F6" w14:textId="48CE8B53" w:rsidR="00561DDF" w:rsidRDefault="00561DDF" w:rsidP="001D5560">
            <w:r>
              <w:t xml:space="preserve">     2. Prayer (John 15:7; Philippians 4:6-7)</w:t>
            </w:r>
          </w:p>
          <w:p w14:paraId="36C3BCC7" w14:textId="7DE89B16" w:rsidR="00561DDF" w:rsidRDefault="00561DDF" w:rsidP="001D5560">
            <w:r>
              <w:t xml:space="preserve">     3. Fellowship (Hebrews 10:24-25)</w:t>
            </w:r>
          </w:p>
          <w:p w14:paraId="5F928880" w14:textId="08498B1B" w:rsidR="00561DDF" w:rsidRDefault="00561DDF" w:rsidP="001D5560">
            <w:r>
              <w:t xml:space="preserve">     4. Witnessing (Matthew 4:19; Romans 1:16)</w:t>
            </w:r>
          </w:p>
          <w:p w14:paraId="086A2E54" w14:textId="55CCF8FA" w:rsidR="00561DDF" w:rsidRDefault="00561DDF" w:rsidP="001D5560">
            <w:r>
              <w:t xml:space="preserve">     5. Obedience (Romans 12:1-2; James 1:22)</w:t>
            </w:r>
          </w:p>
          <w:p w14:paraId="6EC31D43" w14:textId="337871F4" w:rsidR="00561DDF" w:rsidRDefault="00561DDF" w:rsidP="001D5560">
            <w:r>
              <w:t xml:space="preserve">     6. Christ as your focus (2 Corinthians 5:17; Galatians 2:20)</w:t>
            </w:r>
          </w:p>
          <w:p w14:paraId="2EB85D08" w14:textId="71D5C901" w:rsidR="00561DDF" w:rsidRDefault="00561DDF" w:rsidP="001D5560"/>
          <w:p w14:paraId="318D280C" w14:textId="147FE906" w:rsidR="00561DDF" w:rsidRDefault="00561DDF" w:rsidP="001D5560">
            <w:r>
              <w:rPr>
                <w:b/>
                <w:bCs/>
              </w:rPr>
              <w:t>Confession</w:t>
            </w:r>
            <w:r>
              <w:t xml:space="preserve"> (1 John 1:9)</w:t>
            </w:r>
          </w:p>
          <w:p w14:paraId="0A1B367E" w14:textId="3B175B91" w:rsidR="00561DDF" w:rsidRDefault="00561DDF" w:rsidP="001D5560">
            <w:r>
              <w:rPr>
                <w:b/>
                <w:bCs/>
              </w:rPr>
              <w:t xml:space="preserve">Thanksgiving </w:t>
            </w:r>
            <w:r>
              <w:t>(Ephesians 5:20)</w:t>
            </w:r>
          </w:p>
          <w:p w14:paraId="515A1B9D" w14:textId="77777777" w:rsidR="00561DDF" w:rsidRDefault="00561DDF" w:rsidP="001D5560">
            <w:r>
              <w:rPr>
                <w:b/>
                <w:bCs/>
              </w:rPr>
              <w:t xml:space="preserve">Wisdom in trials </w:t>
            </w:r>
            <w:r>
              <w:t>(James 1:5)</w:t>
            </w:r>
          </w:p>
          <w:p w14:paraId="69CEE4F9" w14:textId="77777777" w:rsidR="00561DDF" w:rsidRDefault="00561DDF" w:rsidP="001D5560"/>
          <w:p w14:paraId="0A209A87" w14:textId="2068BBF7" w:rsidR="00561DDF" w:rsidRPr="00561DDF" w:rsidRDefault="00561DDF" w:rsidP="001D5560">
            <w:r>
              <w:t>As you learn more and more verses, try to memorize larger sections of verses; like, Romans 8:31-39; 1 Cor. 13:4-8; 1 Cor. 15:1-4; 1 Cor. 15:50-58; Ephesians 1:3-14; Ephesians 6:10-18.</w:t>
            </w:r>
          </w:p>
          <w:p w14:paraId="41142F98" w14:textId="0F5A300C" w:rsidR="00007E15" w:rsidRPr="0056708E" w:rsidRDefault="00007E15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4E1B1EFD" w14:textId="77777777" w:rsidTr="003D1B71">
        <w:trPr>
          <w:trHeight w:val="1164"/>
        </w:trPr>
        <w:tc>
          <w:tcPr>
            <w:tcW w:w="720" w:type="dxa"/>
          </w:tcPr>
          <w:p w14:paraId="52E26491" w14:textId="14B52C48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1D98E84" w14:textId="77777777" w:rsidR="003D1B71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05EA643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54617BDE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4F7F33A9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4B201C1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1EB8C8E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5238F1A8" w14:textId="3BFA0701" w:rsidR="00300751" w:rsidRPr="0056708E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D9B91D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437072E" w14:textId="77777777" w:rsidR="003D1B71" w:rsidRPr="00590471" w:rsidRDefault="003D1B71" w:rsidP="00222466"/>
        </w:tc>
      </w:tr>
      <w:tr w:rsidR="003D1B71" w14:paraId="7733FBAB" w14:textId="77777777" w:rsidTr="003D1B71">
        <w:trPr>
          <w:trHeight w:val="543"/>
        </w:trPr>
        <w:tc>
          <w:tcPr>
            <w:tcW w:w="720" w:type="dxa"/>
          </w:tcPr>
          <w:p w14:paraId="0180C15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38673AF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4E18EE" wp14:editId="561F2E36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12F2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810E030" w14:textId="677B6DA9" w:rsidR="003D1B71" w:rsidRPr="00380FD1" w:rsidRDefault="00007E15" w:rsidP="00380FD1">
            <w:pPr>
              <w:pStyle w:val="Information"/>
            </w:pPr>
            <w:r>
              <w:t>16155 Waggoner Rd</w:t>
            </w:r>
          </w:p>
          <w:p w14:paraId="5A7547AF" w14:textId="6D25114F" w:rsidR="003D1B71" w:rsidRPr="00380FD1" w:rsidRDefault="00007E15" w:rsidP="00380FD1">
            <w:pPr>
              <w:pStyle w:val="Information"/>
            </w:pPr>
            <w:r>
              <w:t>Warsaw, MO 65355</w:t>
            </w:r>
          </w:p>
        </w:tc>
        <w:tc>
          <w:tcPr>
            <w:tcW w:w="423" w:type="dxa"/>
            <w:vMerge/>
          </w:tcPr>
          <w:p w14:paraId="604BF1E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8BB88E" w14:textId="77777777" w:rsidR="003D1B71" w:rsidRDefault="003D1B71" w:rsidP="005801E5">
            <w:pPr>
              <w:pStyle w:val="Heading1"/>
            </w:pPr>
          </w:p>
        </w:tc>
      </w:tr>
      <w:tr w:rsidR="003D1B71" w14:paraId="14BD81DA" w14:textId="77777777" w:rsidTr="003D1B71">
        <w:trPr>
          <w:trHeight w:val="183"/>
        </w:trPr>
        <w:tc>
          <w:tcPr>
            <w:tcW w:w="720" w:type="dxa"/>
          </w:tcPr>
          <w:p w14:paraId="204AD86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25C452C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8D6A8D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1708E8" w14:textId="77777777" w:rsidR="003D1B71" w:rsidRDefault="003D1B71" w:rsidP="005801E5">
            <w:pPr>
              <w:pStyle w:val="Heading1"/>
            </w:pPr>
          </w:p>
        </w:tc>
      </w:tr>
      <w:tr w:rsidR="003D1B71" w14:paraId="29CA8878" w14:textId="77777777" w:rsidTr="003D1B71">
        <w:trPr>
          <w:trHeight w:val="624"/>
        </w:trPr>
        <w:tc>
          <w:tcPr>
            <w:tcW w:w="720" w:type="dxa"/>
          </w:tcPr>
          <w:p w14:paraId="452B4C4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1B2A7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3CBFF6" wp14:editId="069CFAE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4D27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3836A7" w14:textId="11E6C876" w:rsidR="003D1B71" w:rsidRPr="00380FD1" w:rsidRDefault="00007E15" w:rsidP="00380FD1">
            <w:pPr>
              <w:pStyle w:val="Information"/>
            </w:pPr>
            <w:r>
              <w:t>660-723-3719</w:t>
            </w:r>
          </w:p>
        </w:tc>
        <w:tc>
          <w:tcPr>
            <w:tcW w:w="423" w:type="dxa"/>
            <w:vMerge/>
          </w:tcPr>
          <w:p w14:paraId="119552F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9CFE0A" w14:textId="77777777" w:rsidR="003D1B71" w:rsidRDefault="003D1B71" w:rsidP="005801E5">
            <w:pPr>
              <w:pStyle w:val="Heading1"/>
            </w:pPr>
          </w:p>
        </w:tc>
      </w:tr>
      <w:tr w:rsidR="003D1B71" w14:paraId="25AA37C0" w14:textId="77777777" w:rsidTr="003D1B71">
        <w:trPr>
          <w:trHeight w:val="183"/>
        </w:trPr>
        <w:tc>
          <w:tcPr>
            <w:tcW w:w="720" w:type="dxa"/>
          </w:tcPr>
          <w:p w14:paraId="59E23E5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77E1B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BEFB2B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5A7E933" w14:textId="77777777" w:rsidR="003D1B71" w:rsidRDefault="003D1B71" w:rsidP="005801E5">
            <w:pPr>
              <w:pStyle w:val="Heading1"/>
            </w:pPr>
          </w:p>
        </w:tc>
      </w:tr>
      <w:tr w:rsidR="003D1B71" w14:paraId="240F0671" w14:textId="77777777" w:rsidTr="003D1B71">
        <w:trPr>
          <w:trHeight w:val="633"/>
        </w:trPr>
        <w:tc>
          <w:tcPr>
            <w:tcW w:w="720" w:type="dxa"/>
          </w:tcPr>
          <w:p w14:paraId="0E297BA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7939F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1AAFC" wp14:editId="0B195B32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706E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DB09398" w14:textId="0FA6C5ED" w:rsidR="003D1B71" w:rsidRPr="00007E15" w:rsidRDefault="00007E15" w:rsidP="00380FD1">
            <w:pPr>
              <w:pStyle w:val="Information"/>
              <w:rPr>
                <w:sz w:val="18"/>
                <w:szCs w:val="18"/>
              </w:rPr>
            </w:pPr>
            <w:r w:rsidRPr="00007E15">
              <w:rPr>
                <w:sz w:val="18"/>
                <w:szCs w:val="18"/>
              </w:rPr>
              <w:t>pastorjmccray@gmail.com</w:t>
            </w:r>
          </w:p>
        </w:tc>
        <w:tc>
          <w:tcPr>
            <w:tcW w:w="423" w:type="dxa"/>
            <w:vMerge/>
          </w:tcPr>
          <w:p w14:paraId="4A1AD4C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62D196" w14:textId="77777777" w:rsidR="003D1B71" w:rsidRDefault="003D1B71" w:rsidP="005801E5">
            <w:pPr>
              <w:pStyle w:val="Heading1"/>
            </w:pPr>
          </w:p>
        </w:tc>
      </w:tr>
      <w:tr w:rsidR="003D1B71" w14:paraId="77537243" w14:textId="77777777" w:rsidTr="003D1B71">
        <w:trPr>
          <w:trHeight w:val="174"/>
        </w:trPr>
        <w:tc>
          <w:tcPr>
            <w:tcW w:w="720" w:type="dxa"/>
          </w:tcPr>
          <w:p w14:paraId="6F76D13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C44928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DB7235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D3543C" w14:textId="77777777" w:rsidR="003D1B71" w:rsidRDefault="003D1B71" w:rsidP="005801E5">
            <w:pPr>
              <w:pStyle w:val="Heading1"/>
            </w:pPr>
          </w:p>
        </w:tc>
      </w:tr>
      <w:tr w:rsidR="003D1B71" w14:paraId="3F9519CF" w14:textId="77777777" w:rsidTr="003D1B71">
        <w:trPr>
          <w:trHeight w:val="633"/>
        </w:trPr>
        <w:tc>
          <w:tcPr>
            <w:tcW w:w="720" w:type="dxa"/>
          </w:tcPr>
          <w:p w14:paraId="575366D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59CC1D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CC31E0" wp14:editId="42A25EBA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2EED8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9C4FB05" w14:textId="6ED44C0B" w:rsidR="003D1B71" w:rsidRPr="00380FD1" w:rsidRDefault="00007E15" w:rsidP="00380FD1">
            <w:pPr>
              <w:pStyle w:val="Information"/>
            </w:pPr>
            <w:r>
              <w:t>Warsawbiblechurch.org</w:t>
            </w:r>
          </w:p>
        </w:tc>
        <w:tc>
          <w:tcPr>
            <w:tcW w:w="423" w:type="dxa"/>
            <w:vMerge/>
          </w:tcPr>
          <w:p w14:paraId="74DEC535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406CA7" w14:textId="77777777" w:rsidR="003D1B71" w:rsidRDefault="003D1B71" w:rsidP="005801E5">
            <w:pPr>
              <w:pStyle w:val="Heading1"/>
            </w:pPr>
          </w:p>
        </w:tc>
      </w:tr>
      <w:tr w:rsidR="003D1B71" w14:paraId="6F5168B9" w14:textId="77777777" w:rsidTr="003D1B71">
        <w:trPr>
          <w:trHeight w:val="2448"/>
        </w:trPr>
        <w:tc>
          <w:tcPr>
            <w:tcW w:w="720" w:type="dxa"/>
          </w:tcPr>
          <w:p w14:paraId="560BFD8E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50B04E2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2C712D7" w14:textId="77777777" w:rsidR="003D1B71" w:rsidRDefault="003D1B71" w:rsidP="00222466"/>
        </w:tc>
        <w:tc>
          <w:tcPr>
            <w:tcW w:w="6607" w:type="dxa"/>
            <w:vMerge/>
          </w:tcPr>
          <w:p w14:paraId="1A2A998D" w14:textId="77777777" w:rsidR="003D1B71" w:rsidRDefault="003D1B71" w:rsidP="00222466"/>
        </w:tc>
      </w:tr>
    </w:tbl>
    <w:p w14:paraId="212B6B62" w14:textId="77777777" w:rsidR="007F5B63" w:rsidRPr="00CE1E3D" w:rsidRDefault="007F5B63" w:rsidP="006D79A8">
      <w:pPr>
        <w:pStyle w:val="BodyText"/>
      </w:pPr>
    </w:p>
    <w:sectPr w:rsidR="007F5B63" w:rsidRPr="00CE1E3D" w:rsidSect="00300751">
      <w:headerReference w:type="default" r:id="rId19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348C6" w14:textId="77777777" w:rsidR="00007827" w:rsidRDefault="00007827" w:rsidP="00590471">
      <w:r>
        <w:separator/>
      </w:r>
    </w:p>
  </w:endnote>
  <w:endnote w:type="continuationSeparator" w:id="0">
    <w:p w14:paraId="193D2F35" w14:textId="77777777" w:rsidR="00007827" w:rsidRDefault="0000782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8A0BE" w14:textId="77777777" w:rsidR="00007827" w:rsidRDefault="00007827" w:rsidP="00590471">
      <w:r>
        <w:separator/>
      </w:r>
    </w:p>
  </w:footnote>
  <w:footnote w:type="continuationSeparator" w:id="0">
    <w:p w14:paraId="581DE9FE" w14:textId="77777777" w:rsidR="00007827" w:rsidRDefault="0000782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1FBE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36D573B" wp14:editId="34B8301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3A4105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15"/>
    <w:rsid w:val="00007827"/>
    <w:rsid w:val="00007E15"/>
    <w:rsid w:val="00060042"/>
    <w:rsid w:val="0008685D"/>
    <w:rsid w:val="00090860"/>
    <w:rsid w:val="000C4D9B"/>
    <w:rsid w:val="00112FD7"/>
    <w:rsid w:val="00143F37"/>
    <w:rsid w:val="00150ABD"/>
    <w:rsid w:val="001946FC"/>
    <w:rsid w:val="001D5560"/>
    <w:rsid w:val="00222466"/>
    <w:rsid w:val="0024753C"/>
    <w:rsid w:val="00276026"/>
    <w:rsid w:val="002B4549"/>
    <w:rsid w:val="002E42F7"/>
    <w:rsid w:val="00300751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57037"/>
    <w:rsid w:val="004615B2"/>
    <w:rsid w:val="004E158A"/>
    <w:rsid w:val="00561DDF"/>
    <w:rsid w:val="00565C77"/>
    <w:rsid w:val="0056708E"/>
    <w:rsid w:val="005801E5"/>
    <w:rsid w:val="00590471"/>
    <w:rsid w:val="005D01FA"/>
    <w:rsid w:val="005D10A6"/>
    <w:rsid w:val="005D66CA"/>
    <w:rsid w:val="005E1C13"/>
    <w:rsid w:val="00653E17"/>
    <w:rsid w:val="006A08E8"/>
    <w:rsid w:val="006D79A8"/>
    <w:rsid w:val="0072353B"/>
    <w:rsid w:val="007575B6"/>
    <w:rsid w:val="00792F5C"/>
    <w:rsid w:val="007B3C81"/>
    <w:rsid w:val="007D67CA"/>
    <w:rsid w:val="007E668F"/>
    <w:rsid w:val="007F5B63"/>
    <w:rsid w:val="00803A0A"/>
    <w:rsid w:val="00813303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94A4A"/>
    <w:rsid w:val="00AC6C7E"/>
    <w:rsid w:val="00AE2BC4"/>
    <w:rsid w:val="00B4158A"/>
    <w:rsid w:val="00B6466C"/>
    <w:rsid w:val="00BB1B5D"/>
    <w:rsid w:val="00BB582B"/>
    <w:rsid w:val="00BC22C7"/>
    <w:rsid w:val="00BC63F4"/>
    <w:rsid w:val="00BD195A"/>
    <w:rsid w:val="00BE6E0A"/>
    <w:rsid w:val="00C07240"/>
    <w:rsid w:val="00C14078"/>
    <w:rsid w:val="00CE1E3D"/>
    <w:rsid w:val="00D053FA"/>
    <w:rsid w:val="00DC2BF3"/>
    <w:rsid w:val="00DC3F0A"/>
    <w:rsid w:val="00E26AED"/>
    <w:rsid w:val="00E73AB8"/>
    <w:rsid w:val="00E90A60"/>
    <w:rsid w:val="00ED47F7"/>
    <w:rsid w:val="00EE7E09"/>
    <w:rsid w:val="00F0223C"/>
    <w:rsid w:val="00F02FFB"/>
    <w:rsid w:val="00F3235D"/>
    <w:rsid w:val="00F32393"/>
    <w:rsid w:val="00F878BD"/>
    <w:rsid w:val="00FB40D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5FB4F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8081938F-BADA-43C6-B54A-5C249C9CDA3A%7d\%7bF6605356-18E3-4F3F-97D7-E5229153333D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{F6605356-18E3-4F3F-97D7-E5229153333D}tf78128832_win32</Template>
  <TotalTime>0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2021-07-16T15:29:00Z</dcterms:created>
  <dcterms:modified xsi:type="dcterms:W3CDTF">2021-10-02T18:30:00Z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