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5ECDED3A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259D886" w14:textId="05B2C3B5" w:rsidR="003D1B71" w:rsidRDefault="0028479E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6A248DD" wp14:editId="6857C5BB">
                  <wp:simplePos x="0" y="0"/>
                  <wp:positionH relativeFrom="column">
                    <wp:posOffset>32007</wp:posOffset>
                  </wp:positionH>
                  <wp:positionV relativeFrom="paragraph">
                    <wp:posOffset>1167713</wp:posOffset>
                  </wp:positionV>
                  <wp:extent cx="1933575" cy="1075690"/>
                  <wp:effectExtent l="0" t="0" r="9525" b="0"/>
                  <wp:wrapSquare wrapText="bothSides"/>
                  <wp:docPr id="3" name="Picture 3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BD45570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BE82FB0" w14:textId="4BD1006F" w:rsidR="003D1B71" w:rsidRPr="00300751" w:rsidRDefault="00007E15" w:rsidP="00007E15">
            <w:pPr>
              <w:pStyle w:val="Title"/>
              <w:jc w:val="center"/>
              <w:rPr>
                <w:sz w:val="40"/>
                <w:szCs w:val="40"/>
              </w:rPr>
            </w:pPr>
            <w:r w:rsidRPr="00300751">
              <w:rPr>
                <w:sz w:val="40"/>
                <w:szCs w:val="40"/>
              </w:rPr>
              <w:t>How To</w:t>
            </w:r>
            <w:r w:rsidR="00EE57F3">
              <w:rPr>
                <w:sz w:val="40"/>
                <w:szCs w:val="40"/>
              </w:rPr>
              <w:t xml:space="preserve"> Meditate on the Bible</w:t>
            </w:r>
          </w:p>
          <w:p w14:paraId="3BDE6B7A" w14:textId="55337CAF" w:rsidR="00007E15" w:rsidRPr="00300751" w:rsidRDefault="00007E15" w:rsidP="00300751">
            <w:pPr>
              <w:jc w:val="center"/>
              <w:rPr>
                <w:b/>
                <w:bCs/>
                <w:color w:val="333333" w:themeColor="accent4" w:themeShade="80"/>
                <w:sz w:val="28"/>
                <w:szCs w:val="28"/>
              </w:rPr>
            </w:pPr>
            <w:r w:rsidRPr="00007E15">
              <w:rPr>
                <w:b/>
                <w:bCs/>
                <w:color w:val="333333" w:themeColor="accent4" w:themeShade="80"/>
                <w:sz w:val="28"/>
                <w:szCs w:val="28"/>
              </w:rPr>
              <w:t>Pastor Jason McCray</w:t>
            </w:r>
          </w:p>
        </w:tc>
      </w:tr>
      <w:tr w:rsidR="003D1B71" w:rsidRPr="00550A46" w14:paraId="3E72BDA6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D12B5F8" w14:textId="77777777" w:rsidR="003D1B71" w:rsidRPr="00550A46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1DBB425" w14:textId="77777777" w:rsidR="003D1B71" w:rsidRPr="00550A4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0534B922" w14:textId="165E1A4E" w:rsidR="003D1B71" w:rsidRPr="00550A46" w:rsidRDefault="00235E83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550A46">
              <w:rPr>
                <w:rFonts w:ascii="Calibri" w:hAnsi="Calibri" w:cs="Calibri"/>
                <w:color w:val="0072C7"/>
              </w:rPr>
              <w:t>What is Biblical Meditation?</w:t>
            </w:r>
          </w:p>
          <w:p w14:paraId="1A662136" w14:textId="3F079952" w:rsidR="00235E83" w:rsidRPr="00550A46" w:rsidRDefault="00235E83" w:rsidP="00235E83">
            <w:r w:rsidRPr="00550A46">
              <w:t>It is NOT like the eastern, new age, mysticism meditation. It is NOT emptying your mind and waiting to see what ‘pops’ in there.</w:t>
            </w:r>
            <w:r w:rsidR="00550A46">
              <w:t xml:space="preserve"> </w:t>
            </w:r>
            <w:r w:rsidRPr="00550A46">
              <w:t>It IS intentionally thinking about how a specific part of the Bible applies to your situation and then committing to do what God has said about it.</w:t>
            </w:r>
          </w:p>
          <w:p w14:paraId="1F523018" w14:textId="02AFE10D" w:rsidR="003D1B71" w:rsidRPr="00550A46" w:rsidRDefault="00235E83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550A46">
              <w:rPr>
                <w:rFonts w:ascii="Calibri" w:hAnsi="Calibri" w:cs="Calibri"/>
                <w:color w:val="0072C7"/>
              </w:rPr>
              <w:t>Why practice Biblical Meditation?</w:t>
            </w:r>
          </w:p>
          <w:p w14:paraId="3059746F" w14:textId="70218B68" w:rsidR="00235E83" w:rsidRPr="00550A46" w:rsidRDefault="00235E83" w:rsidP="00235E83">
            <w:r w:rsidRPr="00550A46">
              <w:t>To enjoy all the spiritual blessings that God intends for His children (Joshua 1:8).</w:t>
            </w:r>
          </w:p>
          <w:p w14:paraId="46FEF452" w14:textId="26547A32" w:rsidR="00235E83" w:rsidRPr="00550A46" w:rsidRDefault="00235E83" w:rsidP="00235E83">
            <w:r w:rsidRPr="00550A46">
              <w:t>To regain vertical perspective and not be consumed by anxieties (Philippians 4:6-8)</w:t>
            </w:r>
          </w:p>
          <w:p w14:paraId="2A7394FC" w14:textId="5D1F984E" w:rsidR="00235E83" w:rsidRPr="00550A46" w:rsidRDefault="00235E83" w:rsidP="00235E83">
            <w:r w:rsidRPr="00550A46">
              <w:t>To experience the stable and fruitful life of being connected to our Lord and Savior (Psalm 1:1-3).</w:t>
            </w:r>
          </w:p>
          <w:p w14:paraId="732DDA14" w14:textId="6769D7FC" w:rsidR="003D1B71" w:rsidRPr="00550A46" w:rsidRDefault="00235E83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550A46">
              <w:rPr>
                <w:rFonts w:ascii="Calibri" w:hAnsi="Calibri" w:cs="Calibri"/>
                <w:color w:val="0072C7"/>
              </w:rPr>
              <w:t>Example of Biblical Meditation</w:t>
            </w:r>
          </w:p>
          <w:p w14:paraId="628FCA97" w14:textId="1AAB8737" w:rsidR="00235E83" w:rsidRDefault="00643436" w:rsidP="00235E83">
            <w:r w:rsidRPr="00550A46">
              <w:t>What should we do when we face trials in life? What does the Bible say about trials</w:t>
            </w:r>
            <w:r w:rsidR="00EA3BF6" w:rsidRPr="00550A46">
              <w:t>, how to view them and how to respond to them?</w:t>
            </w:r>
          </w:p>
          <w:p w14:paraId="3F097078" w14:textId="53A9EFEC" w:rsidR="00EA3BF6" w:rsidRPr="00550A46" w:rsidRDefault="00EA3BF6" w:rsidP="00235E83">
            <w:r w:rsidRPr="00550A46">
              <w:rPr>
                <w:b/>
                <w:bCs/>
              </w:rPr>
              <w:t>First,</w:t>
            </w:r>
            <w:r w:rsidRPr="00550A46">
              <w:t xml:space="preserve"> trials </w:t>
            </w:r>
            <w:r w:rsidR="00550A46" w:rsidRPr="00550A46">
              <w:t>are used to strengthen our faith (1 Peter 1:6-7).</w:t>
            </w:r>
          </w:p>
          <w:p w14:paraId="396604A8" w14:textId="79BCB03E" w:rsidR="00550A46" w:rsidRPr="00550A46" w:rsidRDefault="00550A46" w:rsidP="00235E83">
            <w:r w:rsidRPr="00550A46">
              <w:rPr>
                <w:b/>
                <w:bCs/>
              </w:rPr>
              <w:t>Second</w:t>
            </w:r>
            <w:r w:rsidRPr="00550A46">
              <w:t>, trials force us to remember what is truly important (2 Corinthians 4:17-18).</w:t>
            </w:r>
          </w:p>
          <w:p w14:paraId="381D331C" w14:textId="77777777" w:rsidR="00007E15" w:rsidRPr="00550A46" w:rsidRDefault="00550A46" w:rsidP="00AC6C7E">
            <w:pPr>
              <w:rPr>
                <w:rFonts w:ascii="Calibri" w:hAnsi="Calibri" w:cs="Calibri"/>
              </w:rPr>
            </w:pPr>
            <w:r w:rsidRPr="00550A46">
              <w:rPr>
                <w:rFonts w:ascii="Calibri" w:hAnsi="Calibri" w:cs="Calibri"/>
                <w:b/>
                <w:bCs/>
              </w:rPr>
              <w:t>Third</w:t>
            </w:r>
            <w:r w:rsidRPr="00550A46">
              <w:rPr>
                <w:rFonts w:ascii="Calibri" w:hAnsi="Calibri" w:cs="Calibri"/>
              </w:rPr>
              <w:t>, trials prepare us to help others (2 Corinthians 1:4).</w:t>
            </w:r>
          </w:p>
          <w:p w14:paraId="22887470" w14:textId="77777777" w:rsidR="00550A46" w:rsidRDefault="00550A46" w:rsidP="00AC6C7E">
            <w:pPr>
              <w:rPr>
                <w:rFonts w:ascii="Calibri" w:hAnsi="Calibri" w:cs="Calibri"/>
              </w:rPr>
            </w:pPr>
            <w:r w:rsidRPr="00550A46">
              <w:rPr>
                <w:rFonts w:ascii="Calibri" w:hAnsi="Calibri" w:cs="Calibri"/>
                <w:b/>
                <w:bCs/>
              </w:rPr>
              <w:t>Fourth</w:t>
            </w:r>
            <w:r>
              <w:rPr>
                <w:rFonts w:ascii="Calibri" w:hAnsi="Calibri" w:cs="Calibri"/>
              </w:rPr>
              <w:t>, we can go to God, asking for wisdom and trusting that He will help us with discernment and provision to walk through every trial we face (James 1:2-8).</w:t>
            </w:r>
          </w:p>
          <w:p w14:paraId="58DFB199" w14:textId="315E7B5D" w:rsidR="00550A46" w:rsidRDefault="00550A46" w:rsidP="00550A46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How should we respond to trials?</w:t>
            </w:r>
          </w:p>
          <w:p w14:paraId="10AF72B5" w14:textId="00CC58E0" w:rsidR="00550A46" w:rsidRDefault="00550A46" w:rsidP="00550A46">
            <w:r>
              <w:t>Rest in God’s sovereign grace and care.</w:t>
            </w:r>
          </w:p>
          <w:p w14:paraId="3A7A423F" w14:textId="31015372" w:rsidR="00550A46" w:rsidRDefault="00550A46" w:rsidP="00550A46">
            <w:r>
              <w:t>Ask God for wisdom and purpose to obey.</w:t>
            </w:r>
          </w:p>
          <w:p w14:paraId="1AEB0818" w14:textId="4838B56C" w:rsidR="00550A46" w:rsidRPr="00550A46" w:rsidRDefault="00550A46" w:rsidP="00550A46">
            <w:r>
              <w:t>Walk with others who care about you.</w:t>
            </w:r>
          </w:p>
          <w:p w14:paraId="41142F98" w14:textId="67E79EF6" w:rsidR="00550A46" w:rsidRPr="00550A46" w:rsidRDefault="00550A46" w:rsidP="00AC6C7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3D1B71" w:rsidRPr="00550A46" w14:paraId="4E1B1EFD" w14:textId="77777777" w:rsidTr="003D1B71">
        <w:trPr>
          <w:trHeight w:val="1164"/>
        </w:trPr>
        <w:tc>
          <w:tcPr>
            <w:tcW w:w="720" w:type="dxa"/>
          </w:tcPr>
          <w:p w14:paraId="52E26491" w14:textId="14B52C48" w:rsidR="003D1B71" w:rsidRPr="00550A46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1D98E84" w14:textId="77777777" w:rsidR="003D1B71" w:rsidRPr="00550A46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  <w:p w14:paraId="005EA643" w14:textId="77777777" w:rsidR="00300751" w:rsidRPr="00550A46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  <w:p w14:paraId="54617BDE" w14:textId="77777777" w:rsidR="00300751" w:rsidRPr="00550A46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  <w:p w14:paraId="4F7F33A9" w14:textId="77777777" w:rsidR="00300751" w:rsidRPr="00550A46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  <w:p w14:paraId="04B201C1" w14:textId="77777777" w:rsidR="00300751" w:rsidRPr="00550A46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  <w:p w14:paraId="01EB8C8E" w14:textId="77777777" w:rsidR="00300751" w:rsidRPr="00550A46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  <w:p w14:paraId="5238F1A8" w14:textId="3BFA0701" w:rsidR="00300751" w:rsidRPr="00550A46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D9B91D8" w14:textId="77777777" w:rsidR="003D1B71" w:rsidRPr="00550A4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0437072E" w14:textId="77777777" w:rsidR="003D1B71" w:rsidRPr="00550A46" w:rsidRDefault="003D1B71" w:rsidP="00222466">
            <w:pPr>
              <w:rPr>
                <w:b/>
                <w:bCs/>
              </w:rPr>
            </w:pPr>
          </w:p>
        </w:tc>
      </w:tr>
      <w:tr w:rsidR="003D1B71" w:rsidRPr="00550A46" w14:paraId="7733FBAB" w14:textId="77777777" w:rsidTr="003D1B71">
        <w:trPr>
          <w:trHeight w:val="543"/>
        </w:trPr>
        <w:tc>
          <w:tcPr>
            <w:tcW w:w="720" w:type="dxa"/>
          </w:tcPr>
          <w:p w14:paraId="0180C15B" w14:textId="77777777" w:rsidR="003D1B71" w:rsidRPr="00550A46" w:rsidRDefault="003D1B71" w:rsidP="006D79A8">
            <w:pPr>
              <w:pStyle w:val="Information"/>
              <w:jc w:val="center"/>
              <w:rPr>
                <w:b/>
                <w:bCs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38673AF" w14:textId="77777777" w:rsidR="003D1B71" w:rsidRPr="00550A46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color w:val="666666"/>
              </w:rPr>
            </w:pPr>
            <w:r w:rsidRPr="00550A46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334E18EE" wp14:editId="561F2E36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12F2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810E030" w14:textId="677B6DA9" w:rsidR="003D1B71" w:rsidRPr="00550A46" w:rsidRDefault="00007E15" w:rsidP="00380FD1">
            <w:pPr>
              <w:pStyle w:val="Information"/>
              <w:rPr>
                <w:b/>
                <w:bCs/>
              </w:rPr>
            </w:pPr>
            <w:r w:rsidRPr="00550A46">
              <w:rPr>
                <w:b/>
                <w:bCs/>
              </w:rPr>
              <w:t>16155 Waggoner Rd</w:t>
            </w:r>
          </w:p>
          <w:p w14:paraId="5A7547AF" w14:textId="6D25114F" w:rsidR="003D1B71" w:rsidRPr="00550A46" w:rsidRDefault="00007E15" w:rsidP="00380FD1">
            <w:pPr>
              <w:pStyle w:val="Information"/>
              <w:rPr>
                <w:b/>
                <w:bCs/>
              </w:rPr>
            </w:pPr>
            <w:r w:rsidRPr="00550A46">
              <w:rPr>
                <w:b/>
                <w:bCs/>
              </w:rPr>
              <w:t>Warsaw, MO 65355</w:t>
            </w:r>
          </w:p>
        </w:tc>
        <w:tc>
          <w:tcPr>
            <w:tcW w:w="423" w:type="dxa"/>
            <w:vMerge/>
          </w:tcPr>
          <w:p w14:paraId="604BF1E5" w14:textId="77777777" w:rsidR="003D1B71" w:rsidRPr="00550A4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5C8BB88E" w14:textId="77777777" w:rsidR="003D1B71" w:rsidRPr="00550A46" w:rsidRDefault="003D1B71" w:rsidP="005801E5">
            <w:pPr>
              <w:pStyle w:val="Heading1"/>
            </w:pPr>
          </w:p>
        </w:tc>
      </w:tr>
      <w:tr w:rsidR="003D1B71" w:rsidRPr="00550A46" w14:paraId="14BD81DA" w14:textId="77777777" w:rsidTr="003D1B71">
        <w:trPr>
          <w:trHeight w:val="183"/>
        </w:trPr>
        <w:tc>
          <w:tcPr>
            <w:tcW w:w="720" w:type="dxa"/>
          </w:tcPr>
          <w:p w14:paraId="204AD864" w14:textId="77777777" w:rsidR="003D1B71" w:rsidRPr="00550A46" w:rsidRDefault="003D1B71" w:rsidP="00222466">
            <w:pPr>
              <w:pStyle w:val="NoSpacing"/>
              <w:rPr>
                <w:rFonts w:ascii="Calibri" w:hAnsi="Calibri" w:cs="Calibri"/>
                <w:b/>
                <w:bCs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25C452C" w14:textId="77777777" w:rsidR="003D1B71" w:rsidRPr="00550A46" w:rsidRDefault="003D1B71" w:rsidP="00222466">
            <w:pPr>
              <w:pStyle w:val="NoSpacing"/>
              <w:rPr>
                <w:rFonts w:ascii="Calibri" w:hAnsi="Calibri" w:cs="Calibri"/>
                <w:b/>
                <w:bCs/>
                <w:color w:val="666666"/>
              </w:rPr>
            </w:pPr>
          </w:p>
        </w:tc>
        <w:tc>
          <w:tcPr>
            <w:tcW w:w="423" w:type="dxa"/>
            <w:vMerge/>
          </w:tcPr>
          <w:p w14:paraId="58D6A8D0" w14:textId="77777777" w:rsidR="003D1B71" w:rsidRPr="00550A4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3E1708E8" w14:textId="77777777" w:rsidR="003D1B71" w:rsidRPr="00550A46" w:rsidRDefault="003D1B71" w:rsidP="005801E5">
            <w:pPr>
              <w:pStyle w:val="Heading1"/>
            </w:pPr>
          </w:p>
        </w:tc>
      </w:tr>
      <w:tr w:rsidR="003D1B71" w:rsidRPr="00550A46" w14:paraId="29CA8878" w14:textId="77777777" w:rsidTr="003D1B71">
        <w:trPr>
          <w:trHeight w:val="624"/>
        </w:trPr>
        <w:tc>
          <w:tcPr>
            <w:tcW w:w="720" w:type="dxa"/>
          </w:tcPr>
          <w:p w14:paraId="452B4C4E" w14:textId="77777777" w:rsidR="003D1B71" w:rsidRPr="00550A46" w:rsidRDefault="003D1B71" w:rsidP="006D79A8">
            <w:pPr>
              <w:pStyle w:val="Information"/>
              <w:jc w:val="center"/>
              <w:rPr>
                <w:b/>
                <w:bCs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91B2A73" w14:textId="77777777" w:rsidR="003D1B71" w:rsidRPr="00550A46" w:rsidRDefault="003D1B71" w:rsidP="006D79A8">
            <w:pPr>
              <w:pStyle w:val="Information"/>
              <w:jc w:val="center"/>
              <w:rPr>
                <w:rFonts w:ascii="Calibri" w:hAnsi="Calibri" w:cs="Calibri"/>
                <w:b/>
                <w:bCs/>
                <w:color w:val="666666"/>
              </w:rPr>
            </w:pPr>
            <w:r w:rsidRPr="00550A46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053CBFF6" wp14:editId="069CFAE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4D27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3836A7" w14:textId="11E6C876" w:rsidR="003D1B71" w:rsidRPr="00550A46" w:rsidRDefault="00007E15" w:rsidP="00380FD1">
            <w:pPr>
              <w:pStyle w:val="Information"/>
              <w:rPr>
                <w:b/>
                <w:bCs/>
              </w:rPr>
            </w:pPr>
            <w:r w:rsidRPr="00550A46">
              <w:rPr>
                <w:b/>
                <w:bCs/>
              </w:rPr>
              <w:t>660-723-3719</w:t>
            </w:r>
          </w:p>
        </w:tc>
        <w:tc>
          <w:tcPr>
            <w:tcW w:w="423" w:type="dxa"/>
            <w:vMerge/>
          </w:tcPr>
          <w:p w14:paraId="119552FA" w14:textId="77777777" w:rsidR="003D1B71" w:rsidRPr="00550A4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289CFE0A" w14:textId="77777777" w:rsidR="003D1B71" w:rsidRPr="00550A46" w:rsidRDefault="003D1B71" w:rsidP="005801E5">
            <w:pPr>
              <w:pStyle w:val="Heading1"/>
            </w:pPr>
          </w:p>
        </w:tc>
      </w:tr>
      <w:tr w:rsidR="003D1B71" w:rsidRPr="00550A46" w14:paraId="25AA37C0" w14:textId="77777777" w:rsidTr="003D1B71">
        <w:trPr>
          <w:trHeight w:val="183"/>
        </w:trPr>
        <w:tc>
          <w:tcPr>
            <w:tcW w:w="720" w:type="dxa"/>
          </w:tcPr>
          <w:p w14:paraId="59E23E55" w14:textId="77777777" w:rsidR="003D1B71" w:rsidRPr="00550A46" w:rsidRDefault="003D1B71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77E1B71" w14:textId="77777777" w:rsidR="003D1B71" w:rsidRPr="00550A46" w:rsidRDefault="003D1B71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</w:rPr>
            </w:pPr>
          </w:p>
        </w:tc>
        <w:tc>
          <w:tcPr>
            <w:tcW w:w="423" w:type="dxa"/>
            <w:vMerge/>
          </w:tcPr>
          <w:p w14:paraId="1BEFB2B7" w14:textId="77777777" w:rsidR="003D1B71" w:rsidRPr="00550A4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55A7E933" w14:textId="77777777" w:rsidR="003D1B71" w:rsidRPr="00550A46" w:rsidRDefault="003D1B71" w:rsidP="005801E5">
            <w:pPr>
              <w:pStyle w:val="Heading1"/>
            </w:pPr>
          </w:p>
        </w:tc>
      </w:tr>
      <w:tr w:rsidR="003D1B71" w:rsidRPr="00550A46" w14:paraId="240F0671" w14:textId="77777777" w:rsidTr="003D1B71">
        <w:trPr>
          <w:trHeight w:val="633"/>
        </w:trPr>
        <w:tc>
          <w:tcPr>
            <w:tcW w:w="720" w:type="dxa"/>
          </w:tcPr>
          <w:p w14:paraId="0E297BA6" w14:textId="77777777" w:rsidR="003D1B71" w:rsidRPr="00550A46" w:rsidRDefault="003D1B71" w:rsidP="006D79A8">
            <w:pPr>
              <w:pStyle w:val="Information"/>
              <w:jc w:val="center"/>
              <w:rPr>
                <w:b/>
                <w:bCs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7939F0" w14:textId="77777777" w:rsidR="003D1B71" w:rsidRPr="00550A46" w:rsidRDefault="003D1B71" w:rsidP="006D79A8">
            <w:pPr>
              <w:pStyle w:val="Information"/>
              <w:jc w:val="center"/>
              <w:rPr>
                <w:rFonts w:ascii="Calibri" w:hAnsi="Calibri" w:cs="Calibri"/>
                <w:b/>
                <w:bCs/>
                <w:color w:val="666666"/>
              </w:rPr>
            </w:pPr>
            <w:r w:rsidRPr="00550A46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4F51AAFC" wp14:editId="0B195B32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706E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DB09398" w14:textId="0FA6C5ED" w:rsidR="003D1B71" w:rsidRPr="00550A46" w:rsidRDefault="00007E15" w:rsidP="00380FD1">
            <w:pPr>
              <w:pStyle w:val="Information"/>
              <w:rPr>
                <w:b/>
                <w:bCs/>
                <w:sz w:val="18"/>
                <w:szCs w:val="18"/>
              </w:rPr>
            </w:pPr>
            <w:r w:rsidRPr="00550A46">
              <w:rPr>
                <w:b/>
                <w:bCs/>
                <w:sz w:val="18"/>
                <w:szCs w:val="18"/>
              </w:rPr>
              <w:t>pastorjmccray@gmail.com</w:t>
            </w:r>
          </w:p>
        </w:tc>
        <w:tc>
          <w:tcPr>
            <w:tcW w:w="423" w:type="dxa"/>
            <w:vMerge/>
          </w:tcPr>
          <w:p w14:paraId="4A1AD4CE" w14:textId="77777777" w:rsidR="003D1B71" w:rsidRPr="00550A4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0262D196" w14:textId="77777777" w:rsidR="003D1B71" w:rsidRPr="00550A46" w:rsidRDefault="003D1B71" w:rsidP="005801E5">
            <w:pPr>
              <w:pStyle w:val="Heading1"/>
            </w:pPr>
          </w:p>
        </w:tc>
      </w:tr>
      <w:tr w:rsidR="003D1B71" w:rsidRPr="00550A46" w14:paraId="77537243" w14:textId="77777777" w:rsidTr="003D1B71">
        <w:trPr>
          <w:trHeight w:val="174"/>
        </w:trPr>
        <w:tc>
          <w:tcPr>
            <w:tcW w:w="720" w:type="dxa"/>
          </w:tcPr>
          <w:p w14:paraId="6F76D133" w14:textId="77777777" w:rsidR="003D1B71" w:rsidRPr="00550A46" w:rsidRDefault="003D1B71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C44928E" w14:textId="77777777" w:rsidR="003D1B71" w:rsidRPr="00550A46" w:rsidRDefault="003D1B71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</w:rPr>
            </w:pPr>
          </w:p>
        </w:tc>
        <w:tc>
          <w:tcPr>
            <w:tcW w:w="423" w:type="dxa"/>
            <w:vMerge/>
          </w:tcPr>
          <w:p w14:paraId="2DB72356" w14:textId="77777777" w:rsidR="003D1B71" w:rsidRPr="00550A46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65D3543C" w14:textId="77777777" w:rsidR="003D1B71" w:rsidRPr="00550A46" w:rsidRDefault="003D1B71" w:rsidP="005801E5">
            <w:pPr>
              <w:pStyle w:val="Heading1"/>
            </w:pPr>
          </w:p>
        </w:tc>
      </w:tr>
      <w:tr w:rsidR="003D1B71" w:rsidRPr="00550A46" w14:paraId="3F9519CF" w14:textId="77777777" w:rsidTr="003D1B71">
        <w:trPr>
          <w:trHeight w:val="633"/>
        </w:trPr>
        <w:tc>
          <w:tcPr>
            <w:tcW w:w="720" w:type="dxa"/>
          </w:tcPr>
          <w:p w14:paraId="575366D4" w14:textId="77777777" w:rsidR="003D1B71" w:rsidRPr="00550A46" w:rsidRDefault="003D1B71" w:rsidP="006D79A8">
            <w:pPr>
              <w:pStyle w:val="Information"/>
              <w:jc w:val="center"/>
              <w:rPr>
                <w:b/>
                <w:bCs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59CC1D6" w14:textId="77777777" w:rsidR="003D1B71" w:rsidRPr="00550A46" w:rsidRDefault="003D1B71" w:rsidP="006D79A8">
            <w:pPr>
              <w:pStyle w:val="Information"/>
              <w:jc w:val="center"/>
              <w:rPr>
                <w:rFonts w:ascii="Calibri" w:hAnsi="Calibri" w:cs="Calibri"/>
                <w:b/>
                <w:bCs/>
                <w:color w:val="666666"/>
              </w:rPr>
            </w:pPr>
            <w:r w:rsidRPr="00550A46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66CC31E0" wp14:editId="42A25EBA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2EED8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9C4FB05" w14:textId="6ED44C0B" w:rsidR="003D1B71" w:rsidRPr="00550A46" w:rsidRDefault="00007E15" w:rsidP="00380FD1">
            <w:pPr>
              <w:pStyle w:val="Information"/>
              <w:rPr>
                <w:b/>
                <w:bCs/>
              </w:rPr>
            </w:pPr>
            <w:r w:rsidRPr="00550A46">
              <w:rPr>
                <w:b/>
                <w:bCs/>
              </w:rPr>
              <w:t>Warsawbiblechurch.org</w:t>
            </w:r>
          </w:p>
        </w:tc>
        <w:tc>
          <w:tcPr>
            <w:tcW w:w="423" w:type="dxa"/>
            <w:vMerge/>
          </w:tcPr>
          <w:p w14:paraId="74DEC535" w14:textId="77777777" w:rsidR="003D1B71" w:rsidRPr="00550A46" w:rsidRDefault="003D1B71" w:rsidP="00A14C79">
            <w:pPr>
              <w:pStyle w:val="Information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21406CA7" w14:textId="77777777" w:rsidR="003D1B71" w:rsidRPr="00550A46" w:rsidRDefault="003D1B71" w:rsidP="005801E5">
            <w:pPr>
              <w:pStyle w:val="Heading1"/>
            </w:pPr>
          </w:p>
        </w:tc>
      </w:tr>
      <w:tr w:rsidR="003D1B71" w:rsidRPr="00550A46" w14:paraId="6F5168B9" w14:textId="77777777" w:rsidTr="003D1B71">
        <w:trPr>
          <w:trHeight w:val="2448"/>
        </w:trPr>
        <w:tc>
          <w:tcPr>
            <w:tcW w:w="720" w:type="dxa"/>
          </w:tcPr>
          <w:p w14:paraId="560BFD8E" w14:textId="77777777" w:rsidR="003D1B71" w:rsidRPr="00550A46" w:rsidRDefault="003D1B71" w:rsidP="00222466">
            <w:pPr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50B04E2" w14:textId="77777777" w:rsidR="003D1B71" w:rsidRPr="00550A46" w:rsidRDefault="003D1B71" w:rsidP="00222466">
            <w:pPr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</w:tc>
        <w:tc>
          <w:tcPr>
            <w:tcW w:w="423" w:type="dxa"/>
          </w:tcPr>
          <w:p w14:paraId="32C712D7" w14:textId="77777777" w:rsidR="003D1B71" w:rsidRPr="00550A46" w:rsidRDefault="003D1B71" w:rsidP="00222466">
            <w:pPr>
              <w:rPr>
                <w:b/>
                <w:bCs/>
              </w:rPr>
            </w:pPr>
          </w:p>
        </w:tc>
        <w:tc>
          <w:tcPr>
            <w:tcW w:w="6607" w:type="dxa"/>
            <w:vMerge/>
          </w:tcPr>
          <w:p w14:paraId="1A2A998D" w14:textId="77777777" w:rsidR="003D1B71" w:rsidRPr="00550A46" w:rsidRDefault="003D1B71" w:rsidP="00222466">
            <w:pPr>
              <w:rPr>
                <w:b/>
                <w:bCs/>
              </w:rPr>
            </w:pPr>
          </w:p>
        </w:tc>
      </w:tr>
    </w:tbl>
    <w:p w14:paraId="212B6B62" w14:textId="77777777" w:rsidR="007F5B63" w:rsidRPr="00550A46" w:rsidRDefault="007F5B63" w:rsidP="006D79A8">
      <w:pPr>
        <w:pStyle w:val="BodyText"/>
        <w:rPr>
          <w:b/>
          <w:bCs/>
        </w:rPr>
      </w:pPr>
    </w:p>
    <w:sectPr w:rsidR="007F5B63" w:rsidRPr="00550A46" w:rsidSect="00300751">
      <w:headerReference w:type="default" r:id="rId19"/>
      <w:type w:val="continuous"/>
      <w:pgSz w:w="12240" w:h="15840" w:code="1"/>
      <w:pgMar w:top="720" w:right="720" w:bottom="720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2E8C" w14:textId="77777777" w:rsidR="00393A66" w:rsidRDefault="00393A66" w:rsidP="00590471">
      <w:r>
        <w:separator/>
      </w:r>
    </w:p>
  </w:endnote>
  <w:endnote w:type="continuationSeparator" w:id="0">
    <w:p w14:paraId="789FDF87" w14:textId="77777777" w:rsidR="00393A66" w:rsidRDefault="00393A6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4F5ED" w14:textId="77777777" w:rsidR="00393A66" w:rsidRDefault="00393A66" w:rsidP="00590471">
      <w:r>
        <w:separator/>
      </w:r>
    </w:p>
  </w:footnote>
  <w:footnote w:type="continuationSeparator" w:id="0">
    <w:p w14:paraId="54428835" w14:textId="77777777" w:rsidR="00393A66" w:rsidRDefault="00393A6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1FBE4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36D573B" wp14:editId="34B8301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3A4105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15"/>
    <w:rsid w:val="00007E15"/>
    <w:rsid w:val="00060042"/>
    <w:rsid w:val="0008685D"/>
    <w:rsid w:val="00090860"/>
    <w:rsid w:val="000C4D9B"/>
    <w:rsid w:val="00112FD7"/>
    <w:rsid w:val="00150ABD"/>
    <w:rsid w:val="001946FC"/>
    <w:rsid w:val="00222466"/>
    <w:rsid w:val="00235E83"/>
    <w:rsid w:val="0024753C"/>
    <w:rsid w:val="00276026"/>
    <w:rsid w:val="0028479E"/>
    <w:rsid w:val="002B4549"/>
    <w:rsid w:val="002E42F7"/>
    <w:rsid w:val="00300751"/>
    <w:rsid w:val="00310F17"/>
    <w:rsid w:val="00322A46"/>
    <w:rsid w:val="003326CB"/>
    <w:rsid w:val="00353B60"/>
    <w:rsid w:val="00376291"/>
    <w:rsid w:val="00380FD1"/>
    <w:rsid w:val="00383D02"/>
    <w:rsid w:val="00385DE7"/>
    <w:rsid w:val="00393A66"/>
    <w:rsid w:val="003D1B71"/>
    <w:rsid w:val="00457037"/>
    <w:rsid w:val="004615B2"/>
    <w:rsid w:val="004E158A"/>
    <w:rsid w:val="00550A46"/>
    <w:rsid w:val="00565C77"/>
    <w:rsid w:val="0056708E"/>
    <w:rsid w:val="005801E5"/>
    <w:rsid w:val="00590471"/>
    <w:rsid w:val="005D01FA"/>
    <w:rsid w:val="005D10A6"/>
    <w:rsid w:val="005D66CA"/>
    <w:rsid w:val="005E1C13"/>
    <w:rsid w:val="00643436"/>
    <w:rsid w:val="00653E17"/>
    <w:rsid w:val="006A08E8"/>
    <w:rsid w:val="006D79A8"/>
    <w:rsid w:val="0072353B"/>
    <w:rsid w:val="007575B6"/>
    <w:rsid w:val="00792F5C"/>
    <w:rsid w:val="007B3C81"/>
    <w:rsid w:val="007D67CA"/>
    <w:rsid w:val="007E668F"/>
    <w:rsid w:val="007F5B63"/>
    <w:rsid w:val="00803A0A"/>
    <w:rsid w:val="00813303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94A4A"/>
    <w:rsid w:val="00AC6C7E"/>
    <w:rsid w:val="00B4158A"/>
    <w:rsid w:val="00B6466C"/>
    <w:rsid w:val="00B90522"/>
    <w:rsid w:val="00BB1B5D"/>
    <w:rsid w:val="00BC22C7"/>
    <w:rsid w:val="00BC63F4"/>
    <w:rsid w:val="00BD195A"/>
    <w:rsid w:val="00C07240"/>
    <w:rsid w:val="00C14078"/>
    <w:rsid w:val="00CE1E3D"/>
    <w:rsid w:val="00D053FA"/>
    <w:rsid w:val="00DC2BF3"/>
    <w:rsid w:val="00DC3F0A"/>
    <w:rsid w:val="00E26AED"/>
    <w:rsid w:val="00E73AB8"/>
    <w:rsid w:val="00E90A60"/>
    <w:rsid w:val="00EA3BF6"/>
    <w:rsid w:val="00ED47F7"/>
    <w:rsid w:val="00EE57F3"/>
    <w:rsid w:val="00EE7E09"/>
    <w:rsid w:val="00F0223C"/>
    <w:rsid w:val="00F02FFB"/>
    <w:rsid w:val="00F3235D"/>
    <w:rsid w:val="00F32393"/>
    <w:rsid w:val="00F878BD"/>
    <w:rsid w:val="00FB40D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5FB4F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US%7b8081938F-BADA-43C6-B54A-5C249C9CDA3A%7d\%7bF6605356-18E3-4F3F-97D7-E5229153333D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{F6605356-18E3-4F3F-97D7-E5229153333D}tf78128832_win32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2021-07-15T20:30:00Z</dcterms:created>
  <dcterms:modified xsi:type="dcterms:W3CDTF">2021-10-02T18:30:00Z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