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68" w:type="dxa"/>
        <w:tblInd w:w="-720" w:type="dxa"/>
        <w:tblLayout w:type="fixed"/>
        <w:tblCellMar>
          <w:left w:w="115" w:type="dxa"/>
          <w:right w:w="115" w:type="dxa"/>
        </w:tblCellMar>
        <w:tblLook w:val="0600" w:firstRow="0" w:lastRow="0" w:firstColumn="0" w:lastColumn="0" w:noHBand="1" w:noVBand="1"/>
      </w:tblPr>
      <w:tblGrid>
        <w:gridCol w:w="725"/>
        <w:gridCol w:w="634"/>
        <w:gridCol w:w="2329"/>
        <w:gridCol w:w="426"/>
        <w:gridCol w:w="6654"/>
      </w:tblGrid>
      <w:tr w:rsidR="003D1B71" w14:paraId="5ECDED3A" w14:textId="77777777" w:rsidTr="00DF0E92">
        <w:trPr>
          <w:trHeight w:val="2221"/>
        </w:trPr>
        <w:tc>
          <w:tcPr>
            <w:tcW w:w="3688" w:type="dxa"/>
            <w:gridSpan w:val="3"/>
            <w:vMerge w:val="restart"/>
            <w:tcBorders>
              <w:bottom w:val="nil"/>
            </w:tcBorders>
          </w:tcPr>
          <w:p w14:paraId="1259D886" w14:textId="55103C6F" w:rsidR="003D1B71" w:rsidRDefault="00445DCB" w:rsidP="003D1B71">
            <w:pPr>
              <w:pStyle w:val="BodyText"/>
              <w:kinsoku w:val="0"/>
              <w:overflowPunct w:val="0"/>
              <w:ind w:left="-120"/>
              <w:rPr>
                <w:rFonts w:ascii="Times New Roman" w:hAnsi="Times New Roman"/>
              </w:rPr>
            </w:pPr>
            <w:r>
              <w:rPr>
                <w:noProof/>
              </w:rPr>
              <w:drawing>
                <wp:anchor distT="0" distB="0" distL="114300" distR="114300" simplePos="0" relativeHeight="251658240" behindDoc="0" locked="0" layoutInCell="1" allowOverlap="1" wp14:anchorId="6AEB459D" wp14:editId="31159E72">
                  <wp:simplePos x="0" y="0"/>
                  <wp:positionH relativeFrom="column">
                    <wp:posOffset>-72922</wp:posOffset>
                  </wp:positionH>
                  <wp:positionV relativeFrom="paragraph">
                    <wp:posOffset>284840</wp:posOffset>
                  </wp:positionV>
                  <wp:extent cx="1933575" cy="1075690"/>
                  <wp:effectExtent l="0" t="0" r="9525" b="0"/>
                  <wp:wrapSquare wrapText="bothSides"/>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pic:cNvPicPr>
                        </pic:nvPicPr>
                        <pic:blipFill>
                          <a:blip r:embed="rId10"/>
                          <a:stretch>
                            <a:fillRect/>
                          </a:stretch>
                        </pic:blipFill>
                        <pic:spPr>
                          <a:xfrm>
                            <a:off x="0" y="0"/>
                            <a:ext cx="1933575" cy="1075690"/>
                          </a:xfrm>
                          <a:prstGeom prst="rect">
                            <a:avLst/>
                          </a:prstGeom>
                        </pic:spPr>
                      </pic:pic>
                    </a:graphicData>
                  </a:graphic>
                </wp:anchor>
              </w:drawing>
            </w:r>
          </w:p>
        </w:tc>
        <w:tc>
          <w:tcPr>
            <w:tcW w:w="426" w:type="dxa"/>
            <w:vMerge w:val="restart"/>
            <w:tcBorders>
              <w:bottom w:val="nil"/>
            </w:tcBorders>
          </w:tcPr>
          <w:p w14:paraId="1BD45570"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54" w:type="dxa"/>
            <w:tcBorders>
              <w:bottom w:val="nil"/>
            </w:tcBorders>
          </w:tcPr>
          <w:p w14:paraId="3BE82FB0" w14:textId="150AB93C" w:rsidR="003D1B71" w:rsidRDefault="00007E15" w:rsidP="00007E15">
            <w:pPr>
              <w:pStyle w:val="Title"/>
              <w:jc w:val="center"/>
            </w:pPr>
            <w:r>
              <w:t xml:space="preserve">How To </w:t>
            </w:r>
            <w:r w:rsidR="009A614A">
              <w:t>Share Your Testimony</w:t>
            </w:r>
          </w:p>
          <w:p w14:paraId="4C7C2705" w14:textId="544A8AC8" w:rsidR="00007E15" w:rsidRPr="00007E15" w:rsidRDefault="00007E15" w:rsidP="00007E15">
            <w:pPr>
              <w:jc w:val="center"/>
              <w:rPr>
                <w:b/>
                <w:bCs/>
                <w:color w:val="333333" w:themeColor="accent4" w:themeShade="80"/>
                <w:sz w:val="28"/>
                <w:szCs w:val="28"/>
              </w:rPr>
            </w:pPr>
            <w:r w:rsidRPr="00007E15">
              <w:rPr>
                <w:b/>
                <w:bCs/>
                <w:color w:val="333333" w:themeColor="accent4" w:themeShade="80"/>
                <w:sz w:val="28"/>
                <w:szCs w:val="28"/>
              </w:rPr>
              <w:t>Pastor Jason McCray</w:t>
            </w:r>
          </w:p>
          <w:p w14:paraId="3BDE6B7A" w14:textId="171FD983" w:rsidR="00007E15" w:rsidRPr="00007E15" w:rsidRDefault="00007E15" w:rsidP="00007E15"/>
        </w:tc>
      </w:tr>
      <w:tr w:rsidR="003D1B71" w14:paraId="3E72BDA6" w14:textId="77777777" w:rsidTr="00DF0E92">
        <w:trPr>
          <w:trHeight w:val="1671"/>
        </w:trPr>
        <w:tc>
          <w:tcPr>
            <w:tcW w:w="3688" w:type="dxa"/>
            <w:gridSpan w:val="3"/>
            <w:vMerge/>
            <w:tcBorders>
              <w:bottom w:val="nil"/>
            </w:tcBorders>
          </w:tcPr>
          <w:p w14:paraId="1D12B5F8" w14:textId="77777777" w:rsidR="003D1B71" w:rsidRDefault="003D1B71">
            <w:pPr>
              <w:pStyle w:val="BodyText"/>
              <w:kinsoku w:val="0"/>
              <w:overflowPunct w:val="0"/>
              <w:rPr>
                <w:rFonts w:ascii="Times New Roman" w:hAnsi="Times New Roman"/>
              </w:rPr>
            </w:pPr>
          </w:p>
        </w:tc>
        <w:tc>
          <w:tcPr>
            <w:tcW w:w="426" w:type="dxa"/>
            <w:vMerge/>
            <w:tcBorders>
              <w:bottom w:val="nil"/>
            </w:tcBorders>
          </w:tcPr>
          <w:p w14:paraId="71DBB425" w14:textId="77777777" w:rsidR="003D1B71" w:rsidRDefault="003D1B71" w:rsidP="00590471">
            <w:pPr>
              <w:pStyle w:val="BodyText"/>
              <w:kinsoku w:val="0"/>
              <w:overflowPunct w:val="0"/>
              <w:rPr>
                <w:rFonts w:ascii="Times New Roman" w:hAnsi="Times New Roman"/>
              </w:rPr>
            </w:pPr>
          </w:p>
        </w:tc>
        <w:tc>
          <w:tcPr>
            <w:tcW w:w="6654" w:type="dxa"/>
            <w:vMerge w:val="restart"/>
            <w:tcBorders>
              <w:bottom w:val="nil"/>
            </w:tcBorders>
            <w:vAlign w:val="bottom"/>
          </w:tcPr>
          <w:p w14:paraId="402E1507" w14:textId="5770E54C" w:rsidR="009A614A" w:rsidRPr="009A614A" w:rsidRDefault="009A614A" w:rsidP="009A614A">
            <w:pPr>
              <w:jc w:val="center"/>
              <w:rPr>
                <w:i/>
                <w:iCs/>
                <w:sz w:val="18"/>
                <w:szCs w:val="18"/>
              </w:rPr>
            </w:pPr>
            <w:r w:rsidRPr="009A614A">
              <w:rPr>
                <w:b/>
                <w:bCs/>
                <w:sz w:val="18"/>
                <w:szCs w:val="18"/>
              </w:rPr>
              <w:t xml:space="preserve">1 Peter </w:t>
            </w:r>
            <w:proofErr w:type="gramStart"/>
            <w:r w:rsidRPr="009A614A">
              <w:rPr>
                <w:b/>
                <w:bCs/>
                <w:sz w:val="18"/>
                <w:szCs w:val="18"/>
              </w:rPr>
              <w:t>3:</w:t>
            </w:r>
            <w:r w:rsidRPr="009A614A">
              <w:rPr>
                <w:b/>
                <w:bCs/>
                <w:color w:val="000000"/>
                <w:sz w:val="18"/>
                <w:szCs w:val="18"/>
                <w:vertAlign w:val="superscript"/>
              </w:rPr>
              <w:t xml:space="preserve">15 </w:t>
            </w:r>
            <w:r w:rsidRPr="009A614A">
              <w:rPr>
                <w:sz w:val="18"/>
                <w:szCs w:val="18"/>
              </w:rPr>
              <w:t> </w:t>
            </w:r>
            <w:r w:rsidRPr="009A614A">
              <w:rPr>
                <w:i/>
                <w:iCs/>
                <w:sz w:val="18"/>
                <w:szCs w:val="18"/>
              </w:rPr>
              <w:t>but</w:t>
            </w:r>
            <w:proofErr w:type="gramEnd"/>
            <w:r w:rsidRPr="009A614A">
              <w:rPr>
                <w:i/>
                <w:iCs/>
                <w:sz w:val="18"/>
                <w:szCs w:val="18"/>
              </w:rPr>
              <w:t xml:space="preserve"> in your hearts honor Christ the Lord as holy, always being prepared to make a defense to anyone who asks you for a reason for the hope that is in you; yet do it with gentleness and respect,</w:t>
            </w:r>
          </w:p>
          <w:p w14:paraId="21197EC9" w14:textId="77777777" w:rsidR="009A614A" w:rsidRPr="009A614A" w:rsidRDefault="009A614A" w:rsidP="009A614A">
            <w:pPr>
              <w:rPr>
                <w:i/>
                <w:iCs/>
              </w:rPr>
            </w:pPr>
          </w:p>
          <w:p w14:paraId="14DA08F2" w14:textId="09A7786F" w:rsidR="009A614A" w:rsidRPr="009A614A" w:rsidRDefault="009A614A" w:rsidP="009A614A">
            <w:r w:rsidRPr="009A614A">
              <w:t>Before you share your story with others, make sure that you are honoring Christ as Lord in your heart and public life. A failure to do so will embarrass God and result in being a hypocrite.</w:t>
            </w:r>
            <w:r w:rsidR="00DF0E92">
              <w:t xml:space="preserve"> </w:t>
            </w:r>
            <w:r w:rsidRPr="009A614A">
              <w:t>Then you need to be prepared to answer others about the hope you have in Christ and His gospel.</w:t>
            </w:r>
            <w:r w:rsidR="00DF0E92">
              <w:t xml:space="preserve"> </w:t>
            </w:r>
            <w:r w:rsidRPr="009A614A">
              <w:t>Finally, share your story with gentleness and respect, not with harshness and arrogance.</w:t>
            </w:r>
          </w:p>
          <w:p w14:paraId="573A7E69" w14:textId="77777777" w:rsidR="009A614A" w:rsidRDefault="009A614A" w:rsidP="009A614A"/>
          <w:p w14:paraId="0B95E52A" w14:textId="19B6C7B1" w:rsidR="009A614A" w:rsidRDefault="009A614A" w:rsidP="009A614A">
            <w:r w:rsidRPr="009A614A">
              <w:t>We are all saved the same way, by grace through faith and not by works (Eph. 2:8-9), but our stories about how we came to that point will vary. While our stories are personal and powerful tools that can be used of God to influence the mind, we must remember that it is God’s Word that changes hearts and lives (Rom. 10:14-17).</w:t>
            </w:r>
          </w:p>
          <w:p w14:paraId="14179BA2" w14:textId="77777777" w:rsidR="009A614A" w:rsidRPr="009A614A" w:rsidRDefault="009A614A" w:rsidP="009A614A"/>
          <w:p w14:paraId="1085270C" w14:textId="77777777" w:rsidR="009A614A" w:rsidRPr="009A614A" w:rsidRDefault="009A614A" w:rsidP="009A614A">
            <w:pPr>
              <w:rPr>
                <w:b/>
                <w:bCs/>
              </w:rPr>
            </w:pPr>
            <w:r w:rsidRPr="009A614A">
              <w:rPr>
                <w:b/>
                <w:bCs/>
              </w:rPr>
              <w:t xml:space="preserve">1. As a rule, keep it short. </w:t>
            </w:r>
          </w:p>
          <w:p w14:paraId="5F379FF8" w14:textId="5BA611AB" w:rsidR="009A614A" w:rsidRDefault="009A614A" w:rsidP="009A614A">
            <w:r w:rsidRPr="009A614A">
              <w:t>Only elaborate if the context of your situation is conducive to a longer telling.</w:t>
            </w:r>
          </w:p>
          <w:p w14:paraId="0D00A1B8" w14:textId="77777777" w:rsidR="00DF0E92" w:rsidRPr="009A614A" w:rsidRDefault="00DF0E92" w:rsidP="009A614A"/>
          <w:p w14:paraId="7400D82A" w14:textId="77777777" w:rsidR="009A614A" w:rsidRPr="009A614A" w:rsidRDefault="009A614A" w:rsidP="009A614A">
            <w:pPr>
              <w:rPr>
                <w:b/>
                <w:bCs/>
              </w:rPr>
            </w:pPr>
            <w:r w:rsidRPr="009A614A">
              <w:rPr>
                <w:b/>
                <w:bCs/>
              </w:rPr>
              <w:t xml:space="preserve">2. Avoid glorifying past sin. </w:t>
            </w:r>
          </w:p>
          <w:p w14:paraId="5F71B2C0" w14:textId="77777777" w:rsidR="009A614A" w:rsidRPr="009A614A" w:rsidRDefault="009A614A" w:rsidP="009A614A">
            <w:r w:rsidRPr="009A614A">
              <w:t>There is no need to give the details about each sin issue that you had.</w:t>
            </w:r>
          </w:p>
          <w:p w14:paraId="3EE44DAD" w14:textId="77777777" w:rsidR="00DF0E92" w:rsidRDefault="00DF0E92" w:rsidP="009A614A">
            <w:pPr>
              <w:rPr>
                <w:b/>
                <w:bCs/>
              </w:rPr>
            </w:pPr>
          </w:p>
          <w:p w14:paraId="27E35461" w14:textId="6C48C617" w:rsidR="009A614A" w:rsidRPr="009A614A" w:rsidRDefault="009A614A" w:rsidP="009A614A">
            <w:pPr>
              <w:rPr>
                <w:b/>
                <w:bCs/>
              </w:rPr>
            </w:pPr>
            <w:r w:rsidRPr="009A614A">
              <w:rPr>
                <w:b/>
                <w:bCs/>
              </w:rPr>
              <w:t xml:space="preserve">3. Give God the credit. </w:t>
            </w:r>
          </w:p>
          <w:p w14:paraId="5728E4E7" w14:textId="77777777" w:rsidR="009A614A" w:rsidRPr="009A614A" w:rsidRDefault="009A614A" w:rsidP="009A614A">
            <w:r w:rsidRPr="009A614A">
              <w:t>We did not come to Christ because we were clever or smart.</w:t>
            </w:r>
          </w:p>
          <w:p w14:paraId="1AD19394" w14:textId="77777777" w:rsidR="00DF0E92" w:rsidRDefault="00DF0E92" w:rsidP="009A614A">
            <w:pPr>
              <w:rPr>
                <w:b/>
                <w:bCs/>
              </w:rPr>
            </w:pPr>
          </w:p>
          <w:p w14:paraId="56E25FB0" w14:textId="5784C049" w:rsidR="009A614A" w:rsidRPr="009A614A" w:rsidRDefault="009A614A" w:rsidP="009A614A">
            <w:pPr>
              <w:rPr>
                <w:b/>
                <w:bCs/>
              </w:rPr>
            </w:pPr>
            <w:r w:rsidRPr="009A614A">
              <w:rPr>
                <w:b/>
                <w:bCs/>
              </w:rPr>
              <w:t xml:space="preserve">4. Avoid religious words. </w:t>
            </w:r>
          </w:p>
          <w:p w14:paraId="457DC0BF" w14:textId="77777777" w:rsidR="009A614A" w:rsidRPr="009A614A" w:rsidRDefault="009A614A" w:rsidP="009A614A">
            <w:r w:rsidRPr="009A614A">
              <w:t>Use the words appropriate for the audience you are speaking to.</w:t>
            </w:r>
          </w:p>
          <w:p w14:paraId="19F8FBAA" w14:textId="77777777" w:rsidR="00DF0E92" w:rsidRDefault="00DF0E92" w:rsidP="009A614A">
            <w:pPr>
              <w:rPr>
                <w:b/>
                <w:bCs/>
              </w:rPr>
            </w:pPr>
          </w:p>
          <w:p w14:paraId="0458491D" w14:textId="75174D2F" w:rsidR="009A614A" w:rsidRPr="009A614A" w:rsidRDefault="009A614A" w:rsidP="009A614A">
            <w:pPr>
              <w:rPr>
                <w:b/>
                <w:bCs/>
              </w:rPr>
            </w:pPr>
            <w:r w:rsidRPr="009A614A">
              <w:rPr>
                <w:b/>
                <w:bCs/>
              </w:rPr>
              <w:t>5. Tell what you were like before Christ, how you came to know Christ, how God has changed you and is still changing you to do this day (2 Cor. 5:17; Php 1:6).</w:t>
            </w:r>
          </w:p>
          <w:p w14:paraId="49F99C53" w14:textId="77777777" w:rsidR="009A614A" w:rsidRPr="009A614A" w:rsidRDefault="009A614A" w:rsidP="009A614A"/>
          <w:p w14:paraId="07EEFE3D" w14:textId="77777777" w:rsidR="009A614A" w:rsidRPr="00097D2F" w:rsidRDefault="009A614A" w:rsidP="009A614A">
            <w:pPr>
              <w:rPr>
                <w:color w:val="0F225E" w:themeColor="accent6" w:themeShade="80"/>
              </w:rPr>
            </w:pPr>
            <w:r w:rsidRPr="00097D2F">
              <w:rPr>
                <w:color w:val="0F225E" w:themeColor="accent6" w:themeShade="80"/>
              </w:rPr>
              <w:t>The Apostle Paul is a great example for these principles. You can read his testimony stories in the book of Acts, chapters 9, 22 and 26.</w:t>
            </w:r>
          </w:p>
          <w:p w14:paraId="41142F98" w14:textId="15C4F66B" w:rsidR="00007E15" w:rsidRPr="0056708E" w:rsidRDefault="00007E15" w:rsidP="00AC6C7E">
            <w:pPr>
              <w:rPr>
                <w:rFonts w:ascii="Calibri" w:hAnsi="Calibri" w:cs="Calibri"/>
                <w:sz w:val="24"/>
                <w:szCs w:val="24"/>
              </w:rPr>
            </w:pPr>
          </w:p>
        </w:tc>
      </w:tr>
      <w:tr w:rsidR="003D1B71" w14:paraId="4E1B1EFD" w14:textId="77777777" w:rsidTr="00DF0E92">
        <w:trPr>
          <w:trHeight w:val="1224"/>
        </w:trPr>
        <w:tc>
          <w:tcPr>
            <w:tcW w:w="725" w:type="dxa"/>
          </w:tcPr>
          <w:p w14:paraId="52E26491" w14:textId="14B52C48" w:rsidR="003D1B71" w:rsidRPr="0056708E" w:rsidRDefault="003D1B71">
            <w:pPr>
              <w:pStyle w:val="BodyText"/>
              <w:kinsoku w:val="0"/>
              <w:overflowPunct w:val="0"/>
              <w:rPr>
                <w:rFonts w:ascii="Calibri" w:hAnsi="Calibri" w:cs="Calibri"/>
                <w:color w:val="0072C7" w:themeColor="accent2"/>
              </w:rPr>
            </w:pPr>
          </w:p>
        </w:tc>
        <w:tc>
          <w:tcPr>
            <w:tcW w:w="2963" w:type="dxa"/>
            <w:gridSpan w:val="2"/>
          </w:tcPr>
          <w:p w14:paraId="5238F1A8" w14:textId="77777777" w:rsidR="003D1B71" w:rsidRPr="0056708E" w:rsidRDefault="003D1B71">
            <w:pPr>
              <w:pStyle w:val="BodyText"/>
              <w:kinsoku w:val="0"/>
              <w:overflowPunct w:val="0"/>
              <w:rPr>
                <w:rFonts w:ascii="Calibri" w:hAnsi="Calibri" w:cs="Calibri"/>
                <w:color w:val="0072C7" w:themeColor="accent2"/>
              </w:rPr>
            </w:pPr>
          </w:p>
        </w:tc>
        <w:tc>
          <w:tcPr>
            <w:tcW w:w="426" w:type="dxa"/>
            <w:vMerge/>
          </w:tcPr>
          <w:p w14:paraId="6D9B91D8" w14:textId="77777777" w:rsidR="003D1B71" w:rsidRDefault="003D1B71" w:rsidP="00590471">
            <w:pPr>
              <w:pStyle w:val="BodyText"/>
              <w:kinsoku w:val="0"/>
              <w:overflowPunct w:val="0"/>
              <w:rPr>
                <w:rFonts w:ascii="Times New Roman" w:hAnsi="Times New Roman"/>
              </w:rPr>
            </w:pPr>
          </w:p>
        </w:tc>
        <w:tc>
          <w:tcPr>
            <w:tcW w:w="6654" w:type="dxa"/>
            <w:vMerge/>
          </w:tcPr>
          <w:p w14:paraId="0437072E" w14:textId="77777777" w:rsidR="003D1B71" w:rsidRPr="00590471" w:rsidRDefault="003D1B71" w:rsidP="00222466"/>
        </w:tc>
      </w:tr>
      <w:tr w:rsidR="003D1B71" w14:paraId="7733FBAB" w14:textId="77777777" w:rsidTr="00DF0E92">
        <w:trPr>
          <w:trHeight w:val="571"/>
        </w:trPr>
        <w:tc>
          <w:tcPr>
            <w:tcW w:w="725" w:type="dxa"/>
          </w:tcPr>
          <w:p w14:paraId="0180C15B" w14:textId="77777777" w:rsidR="003D1B71" w:rsidRDefault="003D1B71" w:rsidP="006D79A8">
            <w:pPr>
              <w:pStyle w:val="Information"/>
              <w:jc w:val="center"/>
              <w:rPr>
                <w:noProof/>
              </w:rPr>
            </w:pPr>
          </w:p>
        </w:tc>
        <w:tc>
          <w:tcPr>
            <w:tcW w:w="634" w:type="dxa"/>
            <w:tcMar>
              <w:left w:w="0" w:type="dxa"/>
              <w:right w:w="0" w:type="dxa"/>
            </w:tcMar>
            <w:vAlign w:val="center"/>
          </w:tcPr>
          <w:p w14:paraId="438673AF"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334E18EE" wp14:editId="561F2E36">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E12F25"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GPS icon"/>
                        <v:path arrowok="t"/>
                      </v:shape>
                      <w10:anchorlock/>
                    </v:group>
                  </w:pict>
                </mc:Fallback>
              </mc:AlternateContent>
            </w:r>
          </w:p>
        </w:tc>
        <w:tc>
          <w:tcPr>
            <w:tcW w:w="2328" w:type="dxa"/>
            <w:vAlign w:val="center"/>
          </w:tcPr>
          <w:p w14:paraId="1810E030" w14:textId="677B6DA9" w:rsidR="003D1B71" w:rsidRPr="00380FD1" w:rsidRDefault="00007E15" w:rsidP="00380FD1">
            <w:pPr>
              <w:pStyle w:val="Information"/>
            </w:pPr>
            <w:r>
              <w:t>16155 Waggoner Rd</w:t>
            </w:r>
          </w:p>
          <w:p w14:paraId="5A7547AF" w14:textId="6D25114F" w:rsidR="003D1B71" w:rsidRPr="00380FD1" w:rsidRDefault="00007E15" w:rsidP="00380FD1">
            <w:pPr>
              <w:pStyle w:val="Information"/>
            </w:pPr>
            <w:r>
              <w:t>Warsaw, MO 65355</w:t>
            </w:r>
          </w:p>
        </w:tc>
        <w:tc>
          <w:tcPr>
            <w:tcW w:w="426" w:type="dxa"/>
            <w:vMerge/>
          </w:tcPr>
          <w:p w14:paraId="604BF1E5" w14:textId="77777777" w:rsidR="003D1B71" w:rsidRDefault="003D1B71" w:rsidP="00590471">
            <w:pPr>
              <w:pStyle w:val="BodyText"/>
              <w:kinsoku w:val="0"/>
              <w:overflowPunct w:val="0"/>
              <w:rPr>
                <w:rFonts w:ascii="Times New Roman" w:hAnsi="Times New Roman"/>
              </w:rPr>
            </w:pPr>
          </w:p>
        </w:tc>
        <w:tc>
          <w:tcPr>
            <w:tcW w:w="6654" w:type="dxa"/>
            <w:vMerge/>
          </w:tcPr>
          <w:p w14:paraId="5C8BB88E" w14:textId="77777777" w:rsidR="003D1B71" w:rsidRDefault="003D1B71" w:rsidP="005801E5">
            <w:pPr>
              <w:pStyle w:val="Heading1"/>
            </w:pPr>
          </w:p>
        </w:tc>
      </w:tr>
      <w:tr w:rsidR="003D1B71" w14:paraId="14BD81DA" w14:textId="77777777" w:rsidTr="00DF0E92">
        <w:trPr>
          <w:trHeight w:val="192"/>
        </w:trPr>
        <w:tc>
          <w:tcPr>
            <w:tcW w:w="725" w:type="dxa"/>
          </w:tcPr>
          <w:p w14:paraId="204AD864" w14:textId="77777777" w:rsidR="003D1B71" w:rsidRPr="00376291" w:rsidRDefault="003D1B71" w:rsidP="00222466">
            <w:pPr>
              <w:pStyle w:val="NoSpacing"/>
              <w:rPr>
                <w:rFonts w:ascii="Calibri" w:hAnsi="Calibri" w:cs="Calibri"/>
                <w:color w:val="666666"/>
              </w:rPr>
            </w:pPr>
          </w:p>
        </w:tc>
        <w:tc>
          <w:tcPr>
            <w:tcW w:w="2963" w:type="dxa"/>
            <w:gridSpan w:val="2"/>
            <w:vAlign w:val="center"/>
          </w:tcPr>
          <w:p w14:paraId="725C452C" w14:textId="77777777" w:rsidR="003D1B71" w:rsidRPr="00376291" w:rsidRDefault="003D1B71" w:rsidP="00222466">
            <w:pPr>
              <w:pStyle w:val="NoSpacing"/>
              <w:rPr>
                <w:rFonts w:ascii="Calibri" w:hAnsi="Calibri" w:cs="Calibri"/>
                <w:color w:val="666666"/>
              </w:rPr>
            </w:pPr>
          </w:p>
        </w:tc>
        <w:tc>
          <w:tcPr>
            <w:tcW w:w="426" w:type="dxa"/>
            <w:vMerge/>
          </w:tcPr>
          <w:p w14:paraId="58D6A8D0" w14:textId="77777777" w:rsidR="003D1B71" w:rsidRDefault="003D1B71" w:rsidP="00590471">
            <w:pPr>
              <w:pStyle w:val="BodyText"/>
              <w:kinsoku w:val="0"/>
              <w:overflowPunct w:val="0"/>
              <w:rPr>
                <w:rFonts w:ascii="Times New Roman" w:hAnsi="Times New Roman"/>
              </w:rPr>
            </w:pPr>
          </w:p>
        </w:tc>
        <w:tc>
          <w:tcPr>
            <w:tcW w:w="6654" w:type="dxa"/>
            <w:vMerge/>
          </w:tcPr>
          <w:p w14:paraId="3E1708E8" w14:textId="77777777" w:rsidR="003D1B71" w:rsidRDefault="003D1B71" w:rsidP="005801E5">
            <w:pPr>
              <w:pStyle w:val="Heading1"/>
            </w:pPr>
          </w:p>
        </w:tc>
      </w:tr>
      <w:tr w:rsidR="003D1B71" w14:paraId="29CA8878" w14:textId="77777777" w:rsidTr="00DF0E92">
        <w:trPr>
          <w:trHeight w:val="656"/>
        </w:trPr>
        <w:tc>
          <w:tcPr>
            <w:tcW w:w="725" w:type="dxa"/>
          </w:tcPr>
          <w:p w14:paraId="452B4C4E" w14:textId="77777777" w:rsidR="003D1B71" w:rsidRDefault="003D1B71" w:rsidP="006D79A8">
            <w:pPr>
              <w:pStyle w:val="Information"/>
              <w:jc w:val="center"/>
              <w:rPr>
                <w:noProof/>
              </w:rPr>
            </w:pPr>
          </w:p>
        </w:tc>
        <w:tc>
          <w:tcPr>
            <w:tcW w:w="634" w:type="dxa"/>
            <w:tcMar>
              <w:left w:w="0" w:type="dxa"/>
              <w:right w:w="0" w:type="dxa"/>
            </w:tcMar>
            <w:vAlign w:val="center"/>
          </w:tcPr>
          <w:p w14:paraId="291B2A73"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053CBFF6" wp14:editId="069CFAE4">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44D277"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Phone icon"/>
                        <v:path arrowok="t"/>
                      </v:shape>
                      <w10:anchorlock/>
                    </v:group>
                  </w:pict>
                </mc:Fallback>
              </mc:AlternateContent>
            </w:r>
          </w:p>
        </w:tc>
        <w:tc>
          <w:tcPr>
            <w:tcW w:w="2328" w:type="dxa"/>
            <w:vAlign w:val="center"/>
          </w:tcPr>
          <w:p w14:paraId="123836A7" w14:textId="11E6C876" w:rsidR="003D1B71" w:rsidRPr="00380FD1" w:rsidRDefault="00007E15" w:rsidP="00380FD1">
            <w:pPr>
              <w:pStyle w:val="Information"/>
            </w:pPr>
            <w:r>
              <w:t>660-723-3719</w:t>
            </w:r>
          </w:p>
        </w:tc>
        <w:tc>
          <w:tcPr>
            <w:tcW w:w="426" w:type="dxa"/>
            <w:vMerge/>
          </w:tcPr>
          <w:p w14:paraId="119552FA" w14:textId="77777777" w:rsidR="003D1B71" w:rsidRDefault="003D1B71" w:rsidP="00590471">
            <w:pPr>
              <w:pStyle w:val="BodyText"/>
              <w:kinsoku w:val="0"/>
              <w:overflowPunct w:val="0"/>
              <w:rPr>
                <w:rFonts w:ascii="Times New Roman" w:hAnsi="Times New Roman"/>
              </w:rPr>
            </w:pPr>
          </w:p>
        </w:tc>
        <w:tc>
          <w:tcPr>
            <w:tcW w:w="6654" w:type="dxa"/>
            <w:vMerge/>
          </w:tcPr>
          <w:p w14:paraId="289CFE0A" w14:textId="77777777" w:rsidR="003D1B71" w:rsidRDefault="003D1B71" w:rsidP="005801E5">
            <w:pPr>
              <w:pStyle w:val="Heading1"/>
            </w:pPr>
          </w:p>
        </w:tc>
      </w:tr>
      <w:tr w:rsidR="003D1B71" w14:paraId="25AA37C0" w14:textId="77777777" w:rsidTr="00DF0E92">
        <w:trPr>
          <w:trHeight w:val="192"/>
        </w:trPr>
        <w:tc>
          <w:tcPr>
            <w:tcW w:w="725" w:type="dxa"/>
          </w:tcPr>
          <w:p w14:paraId="59E23E55" w14:textId="77777777" w:rsidR="003D1B71" w:rsidRPr="00376291" w:rsidRDefault="003D1B71" w:rsidP="00B6466C">
            <w:pPr>
              <w:pStyle w:val="NoSpacing"/>
              <w:rPr>
                <w:rFonts w:ascii="Calibri" w:hAnsi="Calibri" w:cs="Calibri"/>
                <w:color w:val="666666"/>
              </w:rPr>
            </w:pPr>
          </w:p>
        </w:tc>
        <w:tc>
          <w:tcPr>
            <w:tcW w:w="2963" w:type="dxa"/>
            <w:gridSpan w:val="2"/>
            <w:vAlign w:val="center"/>
          </w:tcPr>
          <w:p w14:paraId="577E1B71" w14:textId="77777777" w:rsidR="003D1B71" w:rsidRPr="00376291" w:rsidRDefault="003D1B71" w:rsidP="00B6466C">
            <w:pPr>
              <w:pStyle w:val="NoSpacing"/>
              <w:rPr>
                <w:rFonts w:ascii="Calibri" w:hAnsi="Calibri" w:cs="Calibri"/>
                <w:color w:val="666666"/>
              </w:rPr>
            </w:pPr>
          </w:p>
        </w:tc>
        <w:tc>
          <w:tcPr>
            <w:tcW w:w="426" w:type="dxa"/>
            <w:vMerge/>
          </w:tcPr>
          <w:p w14:paraId="1BEFB2B7" w14:textId="77777777" w:rsidR="003D1B71" w:rsidRDefault="003D1B71" w:rsidP="00590471">
            <w:pPr>
              <w:pStyle w:val="BodyText"/>
              <w:kinsoku w:val="0"/>
              <w:overflowPunct w:val="0"/>
              <w:rPr>
                <w:rFonts w:ascii="Times New Roman" w:hAnsi="Times New Roman"/>
              </w:rPr>
            </w:pPr>
          </w:p>
        </w:tc>
        <w:tc>
          <w:tcPr>
            <w:tcW w:w="6654" w:type="dxa"/>
            <w:vMerge/>
          </w:tcPr>
          <w:p w14:paraId="55A7E933" w14:textId="77777777" w:rsidR="003D1B71" w:rsidRDefault="003D1B71" w:rsidP="005801E5">
            <w:pPr>
              <w:pStyle w:val="Heading1"/>
            </w:pPr>
          </w:p>
        </w:tc>
      </w:tr>
      <w:tr w:rsidR="003D1B71" w14:paraId="240F0671" w14:textId="77777777" w:rsidTr="00DF0E92">
        <w:trPr>
          <w:trHeight w:val="665"/>
        </w:trPr>
        <w:tc>
          <w:tcPr>
            <w:tcW w:w="725" w:type="dxa"/>
          </w:tcPr>
          <w:p w14:paraId="0E297BA6" w14:textId="77777777" w:rsidR="003D1B71" w:rsidRDefault="003D1B71" w:rsidP="006D79A8">
            <w:pPr>
              <w:pStyle w:val="Information"/>
              <w:jc w:val="center"/>
              <w:rPr>
                <w:noProof/>
              </w:rPr>
            </w:pPr>
          </w:p>
        </w:tc>
        <w:tc>
          <w:tcPr>
            <w:tcW w:w="634" w:type="dxa"/>
            <w:tcMar>
              <w:left w:w="0" w:type="dxa"/>
              <w:right w:w="0" w:type="dxa"/>
            </w:tcMar>
            <w:vAlign w:val="center"/>
          </w:tcPr>
          <w:p w14:paraId="687939F0"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4F51AAFC" wp14:editId="0B195B32">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B7706EE"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Email icon"/>
                      </v:shape>
                      <w10:anchorlock/>
                    </v:group>
                  </w:pict>
                </mc:Fallback>
              </mc:AlternateContent>
            </w:r>
          </w:p>
        </w:tc>
        <w:tc>
          <w:tcPr>
            <w:tcW w:w="2328" w:type="dxa"/>
            <w:vAlign w:val="center"/>
          </w:tcPr>
          <w:p w14:paraId="0DB09398" w14:textId="0FA6C5ED" w:rsidR="003D1B71" w:rsidRPr="00007E15" w:rsidRDefault="00007E15" w:rsidP="00380FD1">
            <w:pPr>
              <w:pStyle w:val="Information"/>
              <w:rPr>
                <w:sz w:val="18"/>
                <w:szCs w:val="18"/>
              </w:rPr>
            </w:pPr>
            <w:r w:rsidRPr="00007E15">
              <w:rPr>
                <w:sz w:val="18"/>
                <w:szCs w:val="18"/>
              </w:rPr>
              <w:t>pastorjmccray@gmail.com</w:t>
            </w:r>
          </w:p>
        </w:tc>
        <w:tc>
          <w:tcPr>
            <w:tcW w:w="426" w:type="dxa"/>
            <w:vMerge/>
          </w:tcPr>
          <w:p w14:paraId="4A1AD4CE" w14:textId="77777777" w:rsidR="003D1B71" w:rsidRDefault="003D1B71" w:rsidP="00590471">
            <w:pPr>
              <w:pStyle w:val="BodyText"/>
              <w:kinsoku w:val="0"/>
              <w:overflowPunct w:val="0"/>
              <w:rPr>
                <w:rFonts w:ascii="Times New Roman" w:hAnsi="Times New Roman"/>
              </w:rPr>
            </w:pPr>
          </w:p>
        </w:tc>
        <w:tc>
          <w:tcPr>
            <w:tcW w:w="6654" w:type="dxa"/>
            <w:vMerge/>
          </w:tcPr>
          <w:p w14:paraId="0262D196" w14:textId="77777777" w:rsidR="003D1B71" w:rsidRDefault="003D1B71" w:rsidP="005801E5">
            <w:pPr>
              <w:pStyle w:val="Heading1"/>
            </w:pPr>
          </w:p>
        </w:tc>
      </w:tr>
      <w:tr w:rsidR="003D1B71" w14:paraId="77537243" w14:textId="77777777" w:rsidTr="00DF0E92">
        <w:trPr>
          <w:trHeight w:val="182"/>
        </w:trPr>
        <w:tc>
          <w:tcPr>
            <w:tcW w:w="725" w:type="dxa"/>
          </w:tcPr>
          <w:p w14:paraId="6F76D133" w14:textId="77777777" w:rsidR="003D1B71" w:rsidRPr="00376291" w:rsidRDefault="003D1B71" w:rsidP="00B6466C">
            <w:pPr>
              <w:pStyle w:val="NoSpacing"/>
              <w:rPr>
                <w:rFonts w:ascii="Calibri" w:hAnsi="Calibri" w:cs="Calibri"/>
                <w:color w:val="666666"/>
              </w:rPr>
            </w:pPr>
          </w:p>
        </w:tc>
        <w:tc>
          <w:tcPr>
            <w:tcW w:w="2963" w:type="dxa"/>
            <w:gridSpan w:val="2"/>
            <w:vAlign w:val="center"/>
          </w:tcPr>
          <w:p w14:paraId="3C44928E" w14:textId="77777777" w:rsidR="003D1B71" w:rsidRPr="00376291" w:rsidRDefault="003D1B71" w:rsidP="00B6466C">
            <w:pPr>
              <w:pStyle w:val="NoSpacing"/>
              <w:rPr>
                <w:rFonts w:ascii="Calibri" w:hAnsi="Calibri" w:cs="Calibri"/>
                <w:color w:val="666666"/>
              </w:rPr>
            </w:pPr>
          </w:p>
        </w:tc>
        <w:tc>
          <w:tcPr>
            <w:tcW w:w="426" w:type="dxa"/>
            <w:vMerge/>
          </w:tcPr>
          <w:p w14:paraId="2DB72356" w14:textId="77777777" w:rsidR="003D1B71" w:rsidRDefault="003D1B71" w:rsidP="00590471">
            <w:pPr>
              <w:pStyle w:val="BodyText"/>
              <w:kinsoku w:val="0"/>
              <w:overflowPunct w:val="0"/>
              <w:rPr>
                <w:rFonts w:ascii="Times New Roman" w:hAnsi="Times New Roman"/>
              </w:rPr>
            </w:pPr>
          </w:p>
        </w:tc>
        <w:tc>
          <w:tcPr>
            <w:tcW w:w="6654" w:type="dxa"/>
            <w:vMerge/>
          </w:tcPr>
          <w:p w14:paraId="65D3543C" w14:textId="77777777" w:rsidR="003D1B71" w:rsidRDefault="003D1B71" w:rsidP="005801E5">
            <w:pPr>
              <w:pStyle w:val="Heading1"/>
            </w:pPr>
          </w:p>
        </w:tc>
      </w:tr>
      <w:tr w:rsidR="003D1B71" w14:paraId="3F9519CF" w14:textId="77777777" w:rsidTr="00DF0E92">
        <w:trPr>
          <w:trHeight w:val="665"/>
        </w:trPr>
        <w:tc>
          <w:tcPr>
            <w:tcW w:w="725" w:type="dxa"/>
          </w:tcPr>
          <w:p w14:paraId="575366D4" w14:textId="77777777" w:rsidR="003D1B71" w:rsidRDefault="003D1B71" w:rsidP="006D79A8">
            <w:pPr>
              <w:pStyle w:val="Information"/>
              <w:jc w:val="center"/>
              <w:rPr>
                <w:noProof/>
              </w:rPr>
            </w:pPr>
          </w:p>
        </w:tc>
        <w:tc>
          <w:tcPr>
            <w:tcW w:w="634" w:type="dxa"/>
            <w:tcMar>
              <w:left w:w="0" w:type="dxa"/>
              <w:right w:w="0" w:type="dxa"/>
            </w:tcMar>
            <w:vAlign w:val="center"/>
          </w:tcPr>
          <w:p w14:paraId="359CC1D6"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66CC31E0" wp14:editId="42A25EBA">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92EED8"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SS9jIAAO7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8" o:title="website icon"/>
                        <v:path arrowok="t"/>
                      </v:shape>
                      <w10:anchorlock/>
                    </v:group>
                  </w:pict>
                </mc:Fallback>
              </mc:AlternateContent>
            </w:r>
          </w:p>
        </w:tc>
        <w:tc>
          <w:tcPr>
            <w:tcW w:w="2328" w:type="dxa"/>
            <w:vAlign w:val="center"/>
          </w:tcPr>
          <w:p w14:paraId="59C4FB05" w14:textId="6ED44C0B" w:rsidR="003D1B71" w:rsidRPr="00380FD1" w:rsidRDefault="00007E15" w:rsidP="00380FD1">
            <w:pPr>
              <w:pStyle w:val="Information"/>
            </w:pPr>
            <w:r>
              <w:t>Warsawbiblechurch.org</w:t>
            </w:r>
          </w:p>
        </w:tc>
        <w:tc>
          <w:tcPr>
            <w:tcW w:w="426" w:type="dxa"/>
            <w:vMerge/>
          </w:tcPr>
          <w:p w14:paraId="74DEC535" w14:textId="77777777" w:rsidR="003D1B71" w:rsidRDefault="003D1B71" w:rsidP="00A14C79">
            <w:pPr>
              <w:pStyle w:val="Information"/>
              <w:rPr>
                <w:rFonts w:ascii="Times New Roman" w:hAnsi="Times New Roman"/>
              </w:rPr>
            </w:pPr>
          </w:p>
        </w:tc>
        <w:tc>
          <w:tcPr>
            <w:tcW w:w="6654" w:type="dxa"/>
            <w:vMerge/>
          </w:tcPr>
          <w:p w14:paraId="21406CA7" w14:textId="77777777" w:rsidR="003D1B71" w:rsidRDefault="003D1B71" w:rsidP="005801E5">
            <w:pPr>
              <w:pStyle w:val="Heading1"/>
            </w:pPr>
          </w:p>
        </w:tc>
      </w:tr>
      <w:tr w:rsidR="003D1B71" w14:paraId="6F5168B9" w14:textId="77777777" w:rsidTr="00DF0E92">
        <w:trPr>
          <w:trHeight w:val="2574"/>
        </w:trPr>
        <w:tc>
          <w:tcPr>
            <w:tcW w:w="725" w:type="dxa"/>
          </w:tcPr>
          <w:p w14:paraId="560BFD8E" w14:textId="77777777" w:rsidR="003D1B71" w:rsidRPr="0056708E" w:rsidRDefault="003D1B71" w:rsidP="00222466">
            <w:pPr>
              <w:rPr>
                <w:rFonts w:ascii="Calibri" w:hAnsi="Calibri" w:cs="Calibri"/>
                <w:color w:val="0072C7" w:themeColor="accent2"/>
              </w:rPr>
            </w:pPr>
          </w:p>
        </w:tc>
        <w:tc>
          <w:tcPr>
            <w:tcW w:w="2963" w:type="dxa"/>
            <w:gridSpan w:val="2"/>
          </w:tcPr>
          <w:p w14:paraId="250B04E2" w14:textId="77777777" w:rsidR="003D1B71" w:rsidRPr="0056708E" w:rsidRDefault="003D1B71" w:rsidP="00222466">
            <w:pPr>
              <w:rPr>
                <w:rFonts w:ascii="Calibri" w:hAnsi="Calibri" w:cs="Calibri"/>
                <w:color w:val="0072C7" w:themeColor="accent2"/>
              </w:rPr>
            </w:pPr>
          </w:p>
        </w:tc>
        <w:tc>
          <w:tcPr>
            <w:tcW w:w="426" w:type="dxa"/>
          </w:tcPr>
          <w:p w14:paraId="32C712D7" w14:textId="77777777" w:rsidR="003D1B71" w:rsidRDefault="003D1B71" w:rsidP="00222466"/>
        </w:tc>
        <w:tc>
          <w:tcPr>
            <w:tcW w:w="6654" w:type="dxa"/>
            <w:vMerge/>
          </w:tcPr>
          <w:p w14:paraId="1A2A998D" w14:textId="77777777" w:rsidR="003D1B71" w:rsidRDefault="003D1B71" w:rsidP="00222466"/>
        </w:tc>
      </w:tr>
    </w:tbl>
    <w:p w14:paraId="212B6B62" w14:textId="77777777" w:rsidR="007F5B63" w:rsidRPr="00CE1E3D" w:rsidRDefault="007F5B63" w:rsidP="006D79A8">
      <w:pPr>
        <w:pStyle w:val="BodyText"/>
      </w:pPr>
    </w:p>
    <w:sectPr w:rsidR="007F5B63" w:rsidRPr="00CE1E3D" w:rsidSect="003D1B71">
      <w:headerReference w:type="default" r:id="rId19"/>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D7BC3" w14:textId="77777777" w:rsidR="00522148" w:rsidRDefault="00522148" w:rsidP="00590471">
      <w:r>
        <w:separator/>
      </w:r>
    </w:p>
  </w:endnote>
  <w:endnote w:type="continuationSeparator" w:id="0">
    <w:p w14:paraId="01636EB1" w14:textId="77777777" w:rsidR="00522148" w:rsidRDefault="00522148"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CA3F6" w14:textId="77777777" w:rsidR="00522148" w:rsidRDefault="00522148" w:rsidP="00590471">
      <w:r>
        <w:separator/>
      </w:r>
    </w:p>
  </w:footnote>
  <w:footnote w:type="continuationSeparator" w:id="0">
    <w:p w14:paraId="76826BEB" w14:textId="77777777" w:rsidR="00522148" w:rsidRDefault="00522148"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FBE4"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236D573B" wp14:editId="34B8301A">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A3A4105"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L5MoGAKX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D5HfsHjHenI9wTDLIyYF8uYU36UblQciKCMk43cP51SBoWHJyosrm5VjnR+N5dof&#10;iBzJoyJhQnDNOZX+7ZGvA9ilziL7cZzUHmdF6cgVNEkYmOexXEQlFAx78jHiPRBBA3Zscha3MZ1M&#10;djnY2JNbIrRz1nRnzanHik0tj03OctyG/bQNMOuLzUAfj3ec+VLFaf5dnNU2ZVij5Duq5gUoTQxs&#10;TMn+MRn4kY3W9PjRIgIy5AHHV+9+GtWk5vV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VWcvw6kFKqQdBUvav0M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V2tKR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YJiHH/aatDd&#10;hS3W6Or3FLgpHEbNGnYpeDrkegtdwQP9/NAjwdhhSHFUpgOH0dU9ADVMHKAd5FG4gVXO8942olTp&#10;D0EO5edD6knwRoEqSQMFBFdAYkhxuSGR18yrewCqBdF4QNhGFjete6/xUcECpdw3zeKNru5tOIo6&#10;oGNQRzmkqChiiL15yeZbTg5oBXxMfRWaILSP+STTxRBGRnnSL7Es8zGHGNueCmYnbxTEqVq23m8q&#10;IUZlR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9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E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tyhE+SFYuWHz&#10;pZFwh+o9pkjAKftoP0sYBmenL/nWrfMjT6eurP4KTKZ6TbIBXpRjjAPItQloRyqNyoREalAYX4Qf&#10;IiRyRiuzluJ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eyXSA7KsXV0HUXwGQhv0uyGCihd+QPIBwjBWyc3U2akLx&#10;IuxjIrt3QBK6DQEixC2fJVCKKtQwx5FZHqKFxEkkZ+qO/QEFOkV2jLQOouCWBGDbScmogtnvCM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R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s7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JxbWad7v&#10;+a/fL7PioB5RF7a7mo3FUhWgLudSDT9DfeYoXRFVsK9azC0m9ntAcV74Ffg0dUKVF+FocJqj6JDU&#10;xToxqXFxVuH10XbvwhH2kKGYSEgiBEK1UEkrhLVhMwQvQsrQvKdCRq2NuDlCCJbvuEGFte4O2UXR&#10;k5/dVCVeYMrv+a93EyXW0o/3ZzWS36vQYpRaGTmHVarYohnTjMGqHCkQNOGpm024xp1EeQwFeY4V&#10;lmdgmK9JW+rpXYzyRj18YlmYb69XkgaZ7QsmKjRD+U5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3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Q6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I3&#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l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Q7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U7JcAaLELjhluXCpeh&#10;D+muxhqNo3JuBOOkK9ewAaF+pZE3jn0zZ1wan9k5U4cyMpJJuxj+c1klNeWGq9lGNgg978KuP6Jk&#10;3Y3ljDI6pao2Ne0tiwFWrAdGWV3YutbXgo9AOqJ5S8nVbvuG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Q2wwUbDIVEHi4jcv7EgRnUgSpEcYHMTHrK6v/vKHyfMLIU3c+U1V&#10;pAkojNWC/8WEki8E7PQpo6TdkGFl93ASr3vLbhuNyJrqrIZEnaJye2/xn0d9RBo6kKw+7N7bQTTz&#10;KRsUmLpLUtwciEDsJHWlZGwzdqw/RbGrVjmSNLJiOOT03vVBq5tZf/Wt5W5Jq24k7FPRm+mYeFV4&#10;vLiIBj28PsRo8krByQ35hR4TRhsXW9D/tnwWJc36IEmHS6IB3fzC7iIjEUyfk/Ab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Z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PZTUkzGPAE61gWvnifXnj3KkQp+kJc+iAGDLRSBFlRA3/OEqk+x8As9R&#10;GNTmIVOFQkBBd3kyU98jz4teO7F7FYl1w/GihLqmxMInoklJLVdp0vAu+JMVUHDoqazj+6LpVp5w&#10;0othMMy5PhzaOOxZOWmdGCuU+stSYaQD0XT9Zb+n0AhsSTtdz8Rsos9HgSmz1Q8Jwd6AiYYXBg0F&#10;Ea9r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lAqRSWJwSeBopEk2N5QKmIBiYSlWN5mBzLA0pF&#10;NDCRqBzLw+RYHsqxhMDqBeVYHibH8oBSqW1gciwP5VhC4FVBkWhyLA/lWELgaaBINDmWh3IsIfA0&#10;UCSaHMtDOZYQWBoox/IwOZaHciwh8DRQJJocy0M5lhB4GigSTY7loRxLCDwNFIkmx/JQjiUEngaK&#10;RJNjeSjHEgJHg6dyLCHwMhCO5WlyLE/lWELgaSCz89PkWJ7KsYTA00Bm56fJsTyVYwmBp4H4iU+T&#10;Y3kqxxICTwPx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d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4r/9/M/fz1l/L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1+P543J7fqQ7GzynDOwBnrFD9ne5+UG2x7sbt/ZW2qSPBKL3PM7k5HxHJHXh4xUh+tDXsvJ&#10;158JL16BzZgaHzAo9jZncK8FMg0c0ioJjmi94g0R8hEXt7JIvtocqR3GqGIl1N6aJATHUjt/Z+oN&#10;fvC5/GZGFRis7Msx5vwzH8vwnrjLa1c87yz+8rBZifu3qexNMBenxu77rDn2qUZvBz3d/DbhaQll&#10;cdiAB0fPNjOaz2vmr+8cOZyXdtxpYvQ2QYvYLDz6ixxAoS6IyEY2V/tz5KmlQUdk9/KArCE+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v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J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5/eX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78zu14XZYe6YIxDU3hcBlZ1d3G3V3DK&#10;6uwI5RAQxSK5wg6lY1yu2szxgld+dw3z4LuBREb/Cepe9qdDSqZKEIVQ2xA4f1AMuu8Jzp7RRY5Z&#10;ZrrXYpeHhNcqYNah9F+GOT9LfLe763FU1IT4B56HhWrh7L5h/IMAPsL8LNenRoC3fqudxNhNY/uD&#10;orHtm64sysZJZK/8/k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hz4eHv449bffs0Dtu&#10;hm5CKoyBE3Pfjt/+K/cZbbTaHsydmpBxtJlR/kJ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A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FkNWKY1Sr7DNS9AaWJgc8yXj8nAz2y0piePFtGN&#10;gjzg/OqLV2N+qw3+H4kBqCJudK3H10kYmbrqkHRkR3KfJEj9/avnbC+XfPyX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i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o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Z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M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iiStYMyI4WY2cO08uf7+UrbUsCdpybMzAPDlRiJFlRBXxMNV&#10;JrnqCSJHw6EuHbKZUBxQyF3/mM3eA+dFr52xej6JvuBEUYa5JmDhSTapmeUqTZrRhXqlMxoaejPW&#10;iX3RdKt/cLOLUTB8sz+c1jjqWZi0VRidi/9Vp8KEA9F0/W69p7AmcAHtrHYmbhN9Poyn3NZ6SAr2&#10;Cp5YeMOhoSDi2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4V6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B0pFWJ4RdBY4EkuO5QOl&#10;YhaUSHSO5VNyLB8oFbOgRKJzLJ+SY/k4xzKC6i04x/IpOZYPlIo+g5Jj+TjHMoJuCY7EkmP5OMcy&#10;gs4CR2LJsXycYxlBZ4EjseRYPs6xjKCywDmWT8mxfJxjGUFngSOx5Fg+zrGMoLPAkVhyLB/nWEbQ&#10;WeBILDmWj3MsI+gscCSWHMvHOZYRNBaczrGMoBvAOJaz5FhO51hG0FlgX+ez5FhO51hG0FlgX+ez&#10;5FhO51hG0Flg+8Sz5FhO51hG0Flg+8S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5QKoXlCYGn&#10;gSLR5FgeUCqigYlE5VgeJsfygFIRDUwkKsfyMDmWh3IsIbB6QTmWh8mxPKBUahuYHMtDOZYQeFVQ&#10;JJocy0M5lhB4GigSTY7loRxLCDwNFIkmx/JQjiUElgbKsTxMjuWhHEsIPA0UiSbH8lCOJQSeBopE&#10;k2N5KMcSAk8DRaLJsTyUYwmBp4Ei0eRYHsqxhMDR4KkcSwi8DIRjeZocy1M5lhB4Gsjs/DQ5lqdy&#10;LCHwNJDZ+WlyLE/lWELgaSB+4tPkWJ7KsYTA00D8xKf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4"/>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E15"/>
    <w:rsid w:val="00007E15"/>
    <w:rsid w:val="00060042"/>
    <w:rsid w:val="0008685D"/>
    <w:rsid w:val="00090860"/>
    <w:rsid w:val="00097D2F"/>
    <w:rsid w:val="000C4D9B"/>
    <w:rsid w:val="00112FD7"/>
    <w:rsid w:val="00150ABD"/>
    <w:rsid w:val="00172970"/>
    <w:rsid w:val="001946FC"/>
    <w:rsid w:val="001973EF"/>
    <w:rsid w:val="00222466"/>
    <w:rsid w:val="0024753C"/>
    <w:rsid w:val="00276026"/>
    <w:rsid w:val="002B4549"/>
    <w:rsid w:val="00310F17"/>
    <w:rsid w:val="00322A46"/>
    <w:rsid w:val="003326CB"/>
    <w:rsid w:val="00353B60"/>
    <w:rsid w:val="00376291"/>
    <w:rsid w:val="00380FD1"/>
    <w:rsid w:val="00383D02"/>
    <w:rsid w:val="00385DE7"/>
    <w:rsid w:val="003D1B71"/>
    <w:rsid w:val="00445DCB"/>
    <w:rsid w:val="004E158A"/>
    <w:rsid w:val="00522148"/>
    <w:rsid w:val="00565C77"/>
    <w:rsid w:val="0056708E"/>
    <w:rsid w:val="005801E5"/>
    <w:rsid w:val="00590471"/>
    <w:rsid w:val="005D01FA"/>
    <w:rsid w:val="005D66CA"/>
    <w:rsid w:val="00653E17"/>
    <w:rsid w:val="006A08E8"/>
    <w:rsid w:val="006D79A8"/>
    <w:rsid w:val="0072353B"/>
    <w:rsid w:val="007575B6"/>
    <w:rsid w:val="00792F5C"/>
    <w:rsid w:val="007B3C81"/>
    <w:rsid w:val="007D67CA"/>
    <w:rsid w:val="007E668F"/>
    <w:rsid w:val="007F5B63"/>
    <w:rsid w:val="00803A0A"/>
    <w:rsid w:val="00813303"/>
    <w:rsid w:val="00846CB9"/>
    <w:rsid w:val="008566AA"/>
    <w:rsid w:val="008A1E6E"/>
    <w:rsid w:val="008C024F"/>
    <w:rsid w:val="008C2CFC"/>
    <w:rsid w:val="00912DC8"/>
    <w:rsid w:val="009475DC"/>
    <w:rsid w:val="00967B93"/>
    <w:rsid w:val="009A614A"/>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2BF3"/>
    <w:rsid w:val="00DC3F0A"/>
    <w:rsid w:val="00DF0E92"/>
    <w:rsid w:val="00E26AED"/>
    <w:rsid w:val="00E73AB8"/>
    <w:rsid w:val="00E90A60"/>
    <w:rsid w:val="00ED47F7"/>
    <w:rsid w:val="00EE7E09"/>
    <w:rsid w:val="00EF5F59"/>
    <w:rsid w:val="00F0223C"/>
    <w:rsid w:val="00F02FFB"/>
    <w:rsid w:val="00F3235D"/>
    <w:rsid w:val="00F32393"/>
    <w:rsid w:val="00F878BD"/>
    <w:rsid w:val="00FB40D9"/>
    <w:rsid w:val="00FD2208"/>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5FB4F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Microsoft\Office\16.0\DTS\en-US%7b8081938F-BADA-43C6-B54A-5C249C9CDA3A%7d\%7bF6605356-18E3-4F3F-97D7-E5229153333D%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{F6605356-18E3-4F3F-97D7-E5229153333D}tf78128832_win32</Template>
  <TotalTime>0</TotalTime>
  <Pages>1</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2021-07-07T21:41:00Z</dcterms:created>
  <dcterms:modified xsi:type="dcterms:W3CDTF">2021-10-02T18:31:00Z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